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5C97" w14:textId="64C80123" w:rsidR="004A4B25" w:rsidRDefault="004A4B25">
      <w:r>
        <w:br w:type="page"/>
      </w:r>
    </w:p>
    <w:p w14:paraId="77ED709D" w14:textId="77777777" w:rsidR="002B765B" w:rsidRDefault="002B765B">
      <w:pPr>
        <w:rPr>
          <w:color w:val="0080A3"/>
        </w:rPr>
      </w:pPr>
    </w:p>
    <w:p w14:paraId="4E992A5A" w14:textId="5795AE19" w:rsidR="00AE0BBC" w:rsidRPr="00A77399" w:rsidRDefault="00AE0BBC">
      <w:pPr>
        <w:rPr>
          <w:rFonts w:ascii="Mosquito Pro" w:hAnsi="Mosquito Pro"/>
          <w:b/>
          <w:bCs/>
          <w:color w:val="0099CC"/>
          <w:sz w:val="32"/>
          <w:szCs w:val="32"/>
        </w:rPr>
      </w:pPr>
      <w:r w:rsidRPr="00A77399">
        <w:rPr>
          <w:rFonts w:ascii="Mosquito Pro" w:hAnsi="Mosquito Pro"/>
          <w:b/>
          <w:bCs/>
          <w:color w:val="0099CC"/>
          <w:sz w:val="32"/>
          <w:szCs w:val="32"/>
        </w:rPr>
        <w:t>ROLE SUM</w:t>
      </w:r>
      <w:bookmarkStart w:id="0" w:name="_Hlk195610068"/>
      <w:r w:rsidRPr="00A77399">
        <w:rPr>
          <w:rFonts w:ascii="Mosquito Pro" w:hAnsi="Mosquito Pro"/>
          <w:b/>
          <w:bCs/>
          <w:color w:val="0099CC"/>
          <w:sz w:val="32"/>
          <w:szCs w:val="32"/>
        </w:rPr>
        <w:t>MARY</w:t>
      </w:r>
      <w:bookmarkEnd w:id="0"/>
    </w:p>
    <w:p w14:paraId="034D0FF8" w14:textId="77777777" w:rsidR="00F673FB" w:rsidRPr="00F673FB" w:rsidRDefault="00F673FB" w:rsidP="00F673FB">
      <w:pPr>
        <w:spacing w:line="259" w:lineRule="auto"/>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The Marketing and Communications team at Salisbury Cathedral plays a crucial role in sharing the Cathedral’s vision and mission. We work to promote the Cathedral as a place of worship and share its unique history, attracting new visitors and supporting income generation through events and tourism.</w:t>
      </w:r>
    </w:p>
    <w:p w14:paraId="3E6A5AE9" w14:textId="77777777" w:rsidR="00F673FB" w:rsidRDefault="00F673FB" w:rsidP="00F673FB">
      <w:pPr>
        <w:spacing w:line="259" w:lineRule="auto"/>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This summer internship provides an exciting opportunity to support the Marketing and Communications team while gaining hands-on experience in marketing, with a particular focus on digital marketing and content creation. Full training will be provided, making this an ideal role for someone looking to develop skills in marketing, communications, and media.</w:t>
      </w:r>
    </w:p>
    <w:p w14:paraId="0BCCAC43" w14:textId="2B531318" w:rsidR="00783552" w:rsidRPr="00F673FB" w:rsidRDefault="00783552" w:rsidP="00F673FB">
      <w:pPr>
        <w:spacing w:line="259" w:lineRule="auto"/>
        <w:rPr>
          <w:rFonts w:ascii="Trebuchet MS" w:eastAsia="Aptos" w:hAnsi="Trebuchet MS" w:cs="Times New Roman"/>
          <w:color w:val="auto"/>
          <w:kern w:val="2"/>
          <w:sz w:val="24"/>
          <w:szCs w:val="24"/>
          <w:lang w:val="en-GB"/>
          <w14:ligatures w14:val="standardContextual"/>
        </w:rPr>
      </w:pPr>
      <w:r>
        <w:rPr>
          <w:rFonts w:ascii="Trebuchet MS" w:eastAsia="Aptos" w:hAnsi="Trebuchet MS" w:cs="Times New Roman"/>
          <w:color w:val="auto"/>
          <w:kern w:val="2"/>
          <w:sz w:val="24"/>
          <w:szCs w:val="24"/>
          <w:lang w:val="en-GB"/>
          <w14:ligatures w14:val="standardContextual"/>
        </w:rPr>
        <w:t>This internship will be for the months of Ju</w:t>
      </w:r>
      <w:r w:rsidR="002160E4">
        <w:rPr>
          <w:rFonts w:ascii="Trebuchet MS" w:eastAsia="Aptos" w:hAnsi="Trebuchet MS" w:cs="Times New Roman"/>
          <w:color w:val="auto"/>
          <w:kern w:val="2"/>
          <w:sz w:val="24"/>
          <w:szCs w:val="24"/>
          <w:lang w:val="en-GB"/>
          <w14:ligatures w14:val="standardContextual"/>
        </w:rPr>
        <w:t>ne and July</w:t>
      </w:r>
      <w:r>
        <w:rPr>
          <w:rFonts w:ascii="Trebuchet MS" w:eastAsia="Aptos" w:hAnsi="Trebuchet MS" w:cs="Times New Roman"/>
          <w:color w:val="auto"/>
          <w:kern w:val="2"/>
          <w:sz w:val="24"/>
          <w:szCs w:val="24"/>
          <w:lang w:val="en-GB"/>
          <w14:ligatures w14:val="standardContextual"/>
        </w:rPr>
        <w:t xml:space="preserve"> 202</w:t>
      </w:r>
      <w:r w:rsidR="002160E4">
        <w:rPr>
          <w:rFonts w:ascii="Trebuchet MS" w:eastAsia="Aptos" w:hAnsi="Trebuchet MS" w:cs="Times New Roman"/>
          <w:color w:val="auto"/>
          <w:kern w:val="2"/>
          <w:sz w:val="24"/>
          <w:szCs w:val="24"/>
          <w:lang w:val="en-GB"/>
          <w14:ligatures w14:val="standardContextual"/>
        </w:rPr>
        <w:t>6</w:t>
      </w:r>
      <w:r>
        <w:rPr>
          <w:rFonts w:ascii="Trebuchet MS" w:eastAsia="Aptos" w:hAnsi="Trebuchet MS" w:cs="Times New Roman"/>
          <w:color w:val="auto"/>
          <w:kern w:val="2"/>
          <w:sz w:val="24"/>
          <w:szCs w:val="24"/>
          <w:lang w:val="en-GB"/>
          <w14:ligatures w14:val="standardContextual"/>
        </w:rPr>
        <w:t xml:space="preserve">. </w:t>
      </w:r>
    </w:p>
    <w:p w14:paraId="61EA7B62" w14:textId="77777777" w:rsidR="00783552" w:rsidRDefault="00783552">
      <w:pPr>
        <w:rPr>
          <w:rFonts w:ascii="Mosquito Pro" w:hAnsi="Mosquito Pro"/>
          <w:b/>
          <w:bCs/>
          <w:color w:val="0099CC"/>
          <w:sz w:val="32"/>
          <w:szCs w:val="32"/>
        </w:rPr>
      </w:pPr>
    </w:p>
    <w:p w14:paraId="119C0494" w14:textId="67CA9607" w:rsidR="00233CB4" w:rsidRDefault="00233CB4">
      <w:pPr>
        <w:rPr>
          <w:rFonts w:ascii="Mosquito Pro" w:hAnsi="Mosquito Pro"/>
          <w:b/>
          <w:bCs/>
          <w:color w:val="0099CC"/>
          <w:sz w:val="32"/>
          <w:szCs w:val="32"/>
        </w:rPr>
      </w:pPr>
      <w:r w:rsidRPr="00A77399">
        <w:rPr>
          <w:rFonts w:ascii="Mosquito Pro" w:hAnsi="Mosquito Pro"/>
          <w:b/>
          <w:bCs/>
          <w:color w:val="0099CC"/>
          <w:sz w:val="32"/>
          <w:szCs w:val="32"/>
        </w:rPr>
        <w:t>PRINCIPAL TASKS AND RESPONSIBILITIES</w:t>
      </w:r>
    </w:p>
    <w:p w14:paraId="6B004C01" w14:textId="74CEA748" w:rsidR="00F673FB" w:rsidRPr="00F673FB" w:rsidRDefault="00F673FB">
      <w:pPr>
        <w:rPr>
          <w:rFonts w:ascii="Trebuchet MS" w:hAnsi="Trebuchet MS"/>
          <w:b/>
          <w:bCs/>
          <w:color w:val="auto"/>
          <w:sz w:val="24"/>
          <w:szCs w:val="24"/>
        </w:rPr>
      </w:pPr>
      <w:r w:rsidRPr="00F673FB">
        <w:rPr>
          <w:rFonts w:ascii="Trebuchet MS" w:hAnsi="Trebuchet MS"/>
          <w:b/>
          <w:bCs/>
          <w:color w:val="auto"/>
          <w:sz w:val="24"/>
          <w:szCs w:val="24"/>
        </w:rPr>
        <w:t xml:space="preserve">Key Responsibilities </w:t>
      </w:r>
    </w:p>
    <w:p w14:paraId="5F556964" w14:textId="77777777" w:rsidR="00F673FB" w:rsidRPr="00F673FB" w:rsidRDefault="00F673FB" w:rsidP="00F673FB">
      <w:pPr>
        <w:numPr>
          <w:ilvl w:val="0"/>
          <w:numId w:val="29"/>
        </w:numPr>
        <w:spacing w:after="100" w:line="240"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Updating poster points around the Cathedral and restocking leaflets</w:t>
      </w:r>
    </w:p>
    <w:p w14:paraId="6AB9056E" w14:textId="77777777" w:rsidR="00F673FB" w:rsidRPr="00F673FB" w:rsidRDefault="00F673FB" w:rsidP="00F673FB">
      <w:pPr>
        <w:numPr>
          <w:ilvl w:val="0"/>
          <w:numId w:val="29"/>
        </w:numPr>
        <w:spacing w:after="100" w:line="240"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Conducting stock checks of marketing print materials</w:t>
      </w:r>
    </w:p>
    <w:p w14:paraId="57124093" w14:textId="77777777" w:rsidR="00F673FB" w:rsidRPr="00F673FB" w:rsidRDefault="00F673FB" w:rsidP="00F673FB">
      <w:pPr>
        <w:numPr>
          <w:ilvl w:val="0"/>
          <w:numId w:val="29"/>
        </w:numPr>
        <w:spacing w:after="100" w:line="240"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Creating temporary signage for closures</w:t>
      </w:r>
    </w:p>
    <w:p w14:paraId="72442BA7" w14:textId="77777777" w:rsidR="00F673FB" w:rsidRPr="00F673FB" w:rsidRDefault="00F673FB" w:rsidP="00F673FB">
      <w:pPr>
        <w:numPr>
          <w:ilvl w:val="0"/>
          <w:numId w:val="29"/>
        </w:numPr>
        <w:spacing w:after="100" w:line="240"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Adding or amending service listings on the Cathedral website</w:t>
      </w:r>
    </w:p>
    <w:p w14:paraId="3C4BA738" w14:textId="77777777" w:rsidR="00F673FB" w:rsidRPr="00F673FB" w:rsidRDefault="00F673FB" w:rsidP="00F673FB">
      <w:pPr>
        <w:numPr>
          <w:ilvl w:val="0"/>
          <w:numId w:val="29"/>
        </w:numPr>
        <w:spacing w:after="100" w:line="240"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Uploading weekly sermons to the website</w:t>
      </w:r>
    </w:p>
    <w:p w14:paraId="3D5AEB6E" w14:textId="77777777" w:rsidR="00F673FB" w:rsidRPr="00F673FB" w:rsidRDefault="00F673FB" w:rsidP="00F673FB">
      <w:pPr>
        <w:numPr>
          <w:ilvl w:val="0"/>
          <w:numId w:val="29"/>
        </w:numPr>
        <w:spacing w:after="100" w:line="240"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Writing meta descriptions for webpages</w:t>
      </w:r>
    </w:p>
    <w:p w14:paraId="6406BDDD" w14:textId="77777777" w:rsidR="00F673FB" w:rsidRPr="00F673FB" w:rsidRDefault="00F673FB" w:rsidP="00F673FB">
      <w:pPr>
        <w:numPr>
          <w:ilvl w:val="0"/>
          <w:numId w:val="29"/>
        </w:numPr>
        <w:spacing w:after="100" w:line="240"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Assisting with SEO improvements, including writing alt text and meta descriptions</w:t>
      </w:r>
    </w:p>
    <w:p w14:paraId="71AEBE7E" w14:textId="77777777" w:rsidR="00F673FB" w:rsidRPr="00F673FB" w:rsidRDefault="00F673FB" w:rsidP="00F673FB">
      <w:pPr>
        <w:numPr>
          <w:ilvl w:val="0"/>
          <w:numId w:val="29"/>
        </w:numPr>
        <w:spacing w:after="100" w:line="240"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Submitting online event listings on external platforms such as Experience Salisbury</w:t>
      </w:r>
    </w:p>
    <w:p w14:paraId="57CEE79A" w14:textId="77777777" w:rsidR="00F673FB" w:rsidRPr="00F673FB" w:rsidRDefault="00F673FB" w:rsidP="00F673FB">
      <w:pPr>
        <w:numPr>
          <w:ilvl w:val="0"/>
          <w:numId w:val="29"/>
        </w:numPr>
        <w:spacing w:after="100" w:line="240"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Researching and identifying social media influencers for potential collaborations</w:t>
      </w:r>
    </w:p>
    <w:p w14:paraId="3797D44A" w14:textId="77777777" w:rsidR="00F673FB" w:rsidRPr="00F673FB" w:rsidRDefault="00F673FB" w:rsidP="00F673FB">
      <w:pPr>
        <w:numPr>
          <w:ilvl w:val="0"/>
          <w:numId w:val="29"/>
        </w:numPr>
        <w:spacing w:after="100" w:line="240"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Undertaking additional marketing and communications tasks as directed</w:t>
      </w:r>
    </w:p>
    <w:p w14:paraId="56B7F073" w14:textId="77777777" w:rsidR="00F673FB" w:rsidRPr="00F673FB" w:rsidRDefault="00F673FB" w:rsidP="00F673FB">
      <w:pPr>
        <w:spacing w:after="0" w:line="240" w:lineRule="auto"/>
        <w:ind w:left="720"/>
        <w:rPr>
          <w:rFonts w:ascii="Trebuchet MS" w:eastAsia="Aptos" w:hAnsi="Trebuchet MS" w:cs="Times New Roman"/>
          <w:color w:val="auto"/>
          <w:kern w:val="2"/>
          <w:sz w:val="24"/>
          <w:szCs w:val="24"/>
          <w:lang w:val="en-GB"/>
          <w14:ligatures w14:val="standardContextual"/>
        </w:rPr>
      </w:pPr>
    </w:p>
    <w:p w14:paraId="69905640" w14:textId="77777777" w:rsidR="00F673FB" w:rsidRPr="00F673FB" w:rsidRDefault="00F673FB" w:rsidP="00F673FB">
      <w:pPr>
        <w:spacing w:line="259" w:lineRule="auto"/>
        <w:rPr>
          <w:rFonts w:ascii="Trebuchet MS" w:eastAsia="Aptos" w:hAnsi="Trebuchet MS" w:cs="Times New Roman"/>
          <w:b/>
          <w:bCs/>
          <w:color w:val="auto"/>
          <w:kern w:val="2"/>
          <w:sz w:val="24"/>
          <w:szCs w:val="24"/>
          <w:lang w:val="en-GB"/>
          <w14:ligatures w14:val="standardContextual"/>
        </w:rPr>
      </w:pPr>
      <w:r w:rsidRPr="00F673FB">
        <w:rPr>
          <w:rFonts w:ascii="Trebuchet MS" w:eastAsia="Aptos" w:hAnsi="Trebuchet MS" w:cs="Times New Roman"/>
          <w:b/>
          <w:bCs/>
          <w:color w:val="auto"/>
          <w:kern w:val="2"/>
          <w:sz w:val="24"/>
          <w:szCs w:val="24"/>
          <w:lang w:val="en-GB"/>
          <w14:ligatures w14:val="standardContextual"/>
        </w:rPr>
        <w:t>Learning Opportunities</w:t>
      </w:r>
    </w:p>
    <w:p w14:paraId="6149B35C" w14:textId="77777777" w:rsidR="00F673FB" w:rsidRPr="00F673FB" w:rsidRDefault="00F673FB" w:rsidP="00F673FB">
      <w:pPr>
        <w:numPr>
          <w:ilvl w:val="0"/>
          <w:numId w:val="30"/>
        </w:numPr>
        <w:spacing w:after="100" w:line="259"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Gain insight into the Cathedral’s marketing and communication strategies</w:t>
      </w:r>
    </w:p>
    <w:p w14:paraId="6372AFA7" w14:textId="77777777" w:rsidR="00F673FB" w:rsidRPr="00F673FB" w:rsidRDefault="00F673FB" w:rsidP="00F673FB">
      <w:pPr>
        <w:numPr>
          <w:ilvl w:val="0"/>
          <w:numId w:val="30"/>
        </w:numPr>
        <w:spacing w:after="100" w:line="259"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Learn how to use WordPress and understand the fundamentals of SEO</w:t>
      </w:r>
    </w:p>
    <w:p w14:paraId="41C994B3" w14:textId="77777777" w:rsidR="00F673FB" w:rsidRPr="00F673FB" w:rsidRDefault="00F673FB" w:rsidP="00F673FB">
      <w:pPr>
        <w:numPr>
          <w:ilvl w:val="0"/>
          <w:numId w:val="30"/>
        </w:numPr>
        <w:spacing w:after="100" w:line="259"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Receive basic training in Adobe InDesign and Premiere Pro</w:t>
      </w:r>
    </w:p>
    <w:p w14:paraId="6D5A7A9B" w14:textId="77777777" w:rsidR="00F673FB" w:rsidRPr="00F673FB" w:rsidRDefault="00F673FB" w:rsidP="00F673FB">
      <w:pPr>
        <w:numPr>
          <w:ilvl w:val="0"/>
          <w:numId w:val="30"/>
        </w:numPr>
        <w:spacing w:after="100" w:line="259"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Gain experience with social media management tools</w:t>
      </w:r>
    </w:p>
    <w:p w14:paraId="431E7582" w14:textId="77777777" w:rsidR="00F673FB" w:rsidRPr="00F673FB" w:rsidRDefault="00F673FB" w:rsidP="00F673FB">
      <w:pPr>
        <w:numPr>
          <w:ilvl w:val="0"/>
          <w:numId w:val="30"/>
        </w:numPr>
        <w:spacing w:after="100" w:line="259"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Shadow the Communications &amp; PR Officer to assist with content creation for social media</w:t>
      </w:r>
    </w:p>
    <w:p w14:paraId="028ED6F8" w14:textId="77777777" w:rsidR="00F673FB" w:rsidRPr="00F673FB" w:rsidRDefault="00F673FB" w:rsidP="00F673FB">
      <w:pPr>
        <w:numPr>
          <w:ilvl w:val="0"/>
          <w:numId w:val="30"/>
        </w:numPr>
        <w:spacing w:after="100" w:line="259"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Participate in regular meetings to discuss progress, work assignments, and training needs</w:t>
      </w:r>
    </w:p>
    <w:p w14:paraId="3CD99A4C" w14:textId="77777777" w:rsidR="00F673FB" w:rsidRPr="00F673FB" w:rsidRDefault="00F673FB" w:rsidP="00F673FB">
      <w:pPr>
        <w:spacing w:after="100" w:line="259" w:lineRule="auto"/>
        <w:ind w:left="714"/>
        <w:rPr>
          <w:rFonts w:ascii="Trebuchet MS" w:eastAsia="Aptos" w:hAnsi="Trebuchet MS" w:cs="Times New Roman"/>
          <w:color w:val="auto"/>
          <w:kern w:val="2"/>
          <w:sz w:val="24"/>
          <w:szCs w:val="24"/>
          <w:lang w:val="en-GB"/>
          <w14:ligatures w14:val="standardContextual"/>
        </w:rPr>
      </w:pPr>
    </w:p>
    <w:p w14:paraId="030123EA" w14:textId="77777777" w:rsidR="00F673FB" w:rsidRPr="00F673FB" w:rsidRDefault="00F673FB" w:rsidP="00F673FB">
      <w:pPr>
        <w:spacing w:line="259" w:lineRule="auto"/>
        <w:rPr>
          <w:rFonts w:ascii="Trebuchet MS" w:eastAsia="Aptos" w:hAnsi="Trebuchet MS" w:cs="Times New Roman"/>
          <w:b/>
          <w:bCs/>
          <w:color w:val="auto"/>
          <w:kern w:val="2"/>
          <w:sz w:val="24"/>
          <w:szCs w:val="24"/>
          <w:lang w:val="en-GB"/>
          <w14:ligatures w14:val="standardContextual"/>
        </w:rPr>
      </w:pPr>
      <w:r w:rsidRPr="00F673FB">
        <w:rPr>
          <w:rFonts w:ascii="Trebuchet MS" w:eastAsia="Aptos" w:hAnsi="Trebuchet MS" w:cs="Times New Roman"/>
          <w:b/>
          <w:bCs/>
          <w:color w:val="auto"/>
          <w:kern w:val="2"/>
          <w:sz w:val="24"/>
          <w:szCs w:val="24"/>
          <w:lang w:val="en-GB"/>
          <w14:ligatures w14:val="standardContextual"/>
        </w:rPr>
        <w:lastRenderedPageBreak/>
        <w:t>Who We Are Looking For</w:t>
      </w:r>
    </w:p>
    <w:p w14:paraId="5DCB8B5E" w14:textId="77777777" w:rsidR="00F673FB" w:rsidRPr="00F673FB" w:rsidRDefault="00F673FB" w:rsidP="00F673FB">
      <w:pPr>
        <w:spacing w:line="259" w:lineRule="auto"/>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This internship is ideal for students or recent graduates with an interest in marketing, communications, or media. We are looking for someone who:</w:t>
      </w:r>
    </w:p>
    <w:p w14:paraId="64AE7A4D" w14:textId="77777777" w:rsidR="00F673FB" w:rsidRPr="00F673FB" w:rsidRDefault="00F673FB" w:rsidP="00F673FB">
      <w:pPr>
        <w:numPr>
          <w:ilvl w:val="0"/>
          <w:numId w:val="31"/>
        </w:numPr>
        <w:spacing w:after="100" w:line="259"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Has a keen interest in marketing and digital content creation</w:t>
      </w:r>
    </w:p>
    <w:p w14:paraId="1496D50F" w14:textId="77777777" w:rsidR="00F673FB" w:rsidRPr="00F673FB" w:rsidRDefault="00F673FB" w:rsidP="00F673FB">
      <w:pPr>
        <w:numPr>
          <w:ilvl w:val="0"/>
          <w:numId w:val="31"/>
        </w:numPr>
        <w:spacing w:after="100" w:line="259"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Possesses strong written and verbal communication skills</w:t>
      </w:r>
    </w:p>
    <w:p w14:paraId="7978684D" w14:textId="77777777" w:rsidR="00F673FB" w:rsidRPr="00F673FB" w:rsidRDefault="00F673FB" w:rsidP="00F673FB">
      <w:pPr>
        <w:numPr>
          <w:ilvl w:val="0"/>
          <w:numId w:val="31"/>
        </w:numPr>
        <w:spacing w:after="100" w:line="259"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Is organised, detail-oriented, and proactive</w:t>
      </w:r>
    </w:p>
    <w:p w14:paraId="1B465998" w14:textId="77777777" w:rsidR="00F673FB" w:rsidRPr="00F673FB" w:rsidRDefault="00F673FB" w:rsidP="00F673FB">
      <w:pPr>
        <w:numPr>
          <w:ilvl w:val="0"/>
          <w:numId w:val="31"/>
        </w:numPr>
        <w:spacing w:after="100" w:line="259"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Enjoys working both independently and as part of a team</w:t>
      </w:r>
    </w:p>
    <w:p w14:paraId="74E7ED5D" w14:textId="77777777" w:rsidR="00F673FB" w:rsidRPr="00F673FB" w:rsidRDefault="00F673FB" w:rsidP="00F673FB">
      <w:pPr>
        <w:numPr>
          <w:ilvl w:val="0"/>
          <w:numId w:val="31"/>
        </w:numPr>
        <w:spacing w:after="100" w:line="259" w:lineRule="auto"/>
        <w:ind w:left="714" w:hanging="357"/>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Has a willingness to learn and develop new skills</w:t>
      </w:r>
    </w:p>
    <w:p w14:paraId="396C43F5" w14:textId="77777777" w:rsidR="00F673FB" w:rsidRDefault="00F673FB" w:rsidP="00291BE3">
      <w:pPr>
        <w:spacing w:after="200" w:line="276" w:lineRule="auto"/>
        <w:rPr>
          <w:rFonts w:ascii="Trebuchet MS" w:eastAsia="Calibri" w:hAnsi="Trebuchet MS" w:cs="Arial"/>
          <w:color w:val="auto"/>
          <w:sz w:val="22"/>
          <w:szCs w:val="22"/>
        </w:rPr>
      </w:pPr>
    </w:p>
    <w:p w14:paraId="4E488A86" w14:textId="45B48557" w:rsidR="00606A43" w:rsidRPr="00291BE3" w:rsidRDefault="007C4D75" w:rsidP="00291BE3">
      <w:pPr>
        <w:spacing w:after="200" w:line="276" w:lineRule="auto"/>
        <w:rPr>
          <w:rFonts w:ascii="Trebuchet MS" w:eastAsia="Calibri" w:hAnsi="Trebuchet MS" w:cs="Arial"/>
          <w:color w:val="auto"/>
          <w:sz w:val="22"/>
          <w:szCs w:val="22"/>
        </w:rPr>
      </w:pPr>
      <w:r w:rsidRPr="00F70388">
        <w:rPr>
          <w:rFonts w:cstheme="minorHAnsi"/>
          <w:i/>
          <w:sz w:val="22"/>
          <w:szCs w:val="22"/>
        </w:rPr>
        <w:t xml:space="preserve">This job description is intended as a working document giving a guideline to the major tasks to be performed.  It is anticipated that the post will develop, and working practices will change; in order to meet the demands of Salisbury Cathedral, new legislation, and the requirements of Chapter. It is expected that the post holder will contribute to and assist with all future developments.  </w:t>
      </w:r>
    </w:p>
    <w:p w14:paraId="114D500E"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ADC1A00"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986766" w14:paraId="30FB4B8D" w14:textId="77777777" w:rsidTr="00986766">
        <w:tc>
          <w:tcPr>
            <w:tcW w:w="9498" w:type="dxa"/>
          </w:tcPr>
          <w:p w14:paraId="331AEABE" w14:textId="4FF71C35" w:rsidR="00986766" w:rsidRPr="00D56260" w:rsidRDefault="00986766" w:rsidP="00233CB4">
            <w:pPr>
              <w:rPr>
                <w:rFonts w:ascii="Mosquito Pro" w:hAnsi="Mosquito Pro"/>
              </w:rPr>
            </w:pPr>
            <w:bookmarkStart w:id="1" w:name="_Hlk158368726"/>
            <w:bookmarkStart w:id="2" w:name="_Hlk156314466"/>
            <w:r w:rsidRPr="00A77399">
              <w:rPr>
                <w:rFonts w:ascii="Mosquito Pro" w:hAnsi="Mosquito Pro"/>
                <w:b/>
                <w:bCs/>
                <w:color w:val="0099CC"/>
                <w:sz w:val="32"/>
                <w:szCs w:val="32"/>
              </w:rPr>
              <w:t>PERSON SPECIFICATION</w:t>
            </w:r>
            <w:bookmarkEnd w:id="1"/>
          </w:p>
        </w:tc>
      </w:tr>
      <w:tr w:rsidR="00986766" w:rsidRPr="00676246" w14:paraId="1A65CE86" w14:textId="77777777" w:rsidTr="00986766">
        <w:tc>
          <w:tcPr>
            <w:tcW w:w="9498" w:type="dxa"/>
          </w:tcPr>
          <w:p w14:paraId="338E3A4A" w14:textId="77777777" w:rsidR="00986766" w:rsidRPr="006968B0" w:rsidRDefault="00986766" w:rsidP="00893295">
            <w:pPr>
              <w:spacing w:before="100" w:beforeAutospacing="1" w:after="100" w:afterAutospacing="1"/>
              <w:ind w:left="720"/>
              <w:rPr>
                <w:rFonts w:ascii="Mosquito Pro" w:hAnsi="Mosquito Pro"/>
                <w:color w:val="0080A3"/>
                <w:sz w:val="32"/>
                <w:szCs w:val="32"/>
                <w:lang w:val="en-GB"/>
              </w:rPr>
            </w:pPr>
          </w:p>
        </w:tc>
      </w:tr>
      <w:tr w:rsidR="00986766" w:rsidRPr="00233CB4" w14:paraId="01AED5F7" w14:textId="77777777" w:rsidTr="00986766">
        <w:tc>
          <w:tcPr>
            <w:tcW w:w="9498" w:type="dxa"/>
          </w:tcPr>
          <w:p w14:paraId="77DD222A" w14:textId="08999DF7" w:rsidR="00794DB4" w:rsidRPr="00794DB4" w:rsidRDefault="00794DB4" w:rsidP="00794DB4">
            <w:pPr>
              <w:pStyle w:val="ListParagraph"/>
              <w:numPr>
                <w:ilvl w:val="0"/>
                <w:numId w:val="35"/>
              </w:numPr>
              <w:rPr>
                <w:rFonts w:ascii="Trebuchet MS" w:hAnsi="Trebuchet MS"/>
                <w:sz w:val="22"/>
                <w:szCs w:val="22"/>
              </w:rPr>
            </w:pPr>
            <w:r w:rsidRPr="00794DB4">
              <w:rPr>
                <w:rFonts w:ascii="Trebuchet MS" w:hAnsi="Trebuchet MS"/>
                <w:sz w:val="22"/>
                <w:szCs w:val="22"/>
              </w:rPr>
              <w:t xml:space="preserve">Standard Microsoft Office applications including Outlook, Word, </w:t>
            </w:r>
            <w:proofErr w:type="spellStart"/>
            <w:r w:rsidRPr="00794DB4">
              <w:rPr>
                <w:rFonts w:ascii="Trebuchet MS" w:hAnsi="Trebuchet MS"/>
                <w:sz w:val="22"/>
                <w:szCs w:val="22"/>
              </w:rPr>
              <w:t>Powerpoint</w:t>
            </w:r>
            <w:proofErr w:type="spellEnd"/>
            <w:r w:rsidRPr="00794DB4">
              <w:rPr>
                <w:rFonts w:ascii="Trebuchet MS" w:hAnsi="Trebuchet MS"/>
                <w:sz w:val="22"/>
                <w:szCs w:val="22"/>
              </w:rPr>
              <w:t xml:space="preserve"> and Excel</w:t>
            </w:r>
          </w:p>
          <w:p w14:paraId="19A9B2D6" w14:textId="77777777" w:rsidR="00794DB4" w:rsidRPr="00794DB4" w:rsidRDefault="00794DB4" w:rsidP="00794DB4">
            <w:pPr>
              <w:pStyle w:val="ListParagraph"/>
              <w:numPr>
                <w:ilvl w:val="0"/>
                <w:numId w:val="35"/>
              </w:numPr>
              <w:rPr>
                <w:rFonts w:ascii="Trebuchet MS" w:hAnsi="Trebuchet MS"/>
                <w:sz w:val="22"/>
                <w:szCs w:val="22"/>
              </w:rPr>
            </w:pPr>
            <w:r w:rsidRPr="00794DB4">
              <w:rPr>
                <w:rFonts w:ascii="Trebuchet MS" w:hAnsi="Trebuchet MS"/>
                <w:sz w:val="22"/>
                <w:szCs w:val="22"/>
              </w:rPr>
              <w:t>Empathy with the values, mission and objectives of Salisbury Cathedral</w:t>
            </w:r>
          </w:p>
          <w:p w14:paraId="3801A6D9" w14:textId="77777777" w:rsidR="00794DB4" w:rsidRPr="00794DB4" w:rsidRDefault="00794DB4" w:rsidP="00794DB4">
            <w:pPr>
              <w:pStyle w:val="ListParagraph"/>
              <w:numPr>
                <w:ilvl w:val="0"/>
                <w:numId w:val="35"/>
              </w:numPr>
              <w:rPr>
                <w:rFonts w:ascii="Trebuchet MS" w:eastAsia="Times New Roman" w:hAnsi="Trebuchet MS" w:cs="Arial"/>
                <w:sz w:val="22"/>
                <w:szCs w:val="22"/>
                <w:lang w:val="en-GB"/>
              </w:rPr>
            </w:pPr>
            <w:r w:rsidRPr="00794DB4">
              <w:rPr>
                <w:rFonts w:ascii="Trebuchet MS" w:hAnsi="Trebuchet MS"/>
                <w:sz w:val="22"/>
                <w:szCs w:val="22"/>
              </w:rPr>
              <w:t>Positive and solution focused approach, eager to learn new skills and support the team</w:t>
            </w:r>
          </w:p>
          <w:p w14:paraId="1D8E9D9B" w14:textId="326AB31E" w:rsidR="00794DB4" w:rsidRPr="00794DB4" w:rsidRDefault="00794DB4" w:rsidP="00794DB4">
            <w:pPr>
              <w:pStyle w:val="ListParagraph"/>
              <w:numPr>
                <w:ilvl w:val="0"/>
                <w:numId w:val="35"/>
              </w:numPr>
              <w:rPr>
                <w:rFonts w:ascii="Trebuchet MS" w:eastAsia="Times New Roman" w:hAnsi="Trebuchet MS" w:cs="Arial"/>
                <w:sz w:val="22"/>
                <w:szCs w:val="22"/>
                <w:lang w:val="en-GB"/>
              </w:rPr>
            </w:pPr>
            <w:r w:rsidRPr="00794DB4">
              <w:rPr>
                <w:rFonts w:ascii="Trebuchet MS" w:eastAsia="Times New Roman" w:hAnsi="Trebuchet MS"/>
                <w:sz w:val="22"/>
                <w:szCs w:val="22"/>
                <w:lang w:val="en-GB"/>
              </w:rPr>
              <w:t>I</w:t>
            </w:r>
            <w:r w:rsidRPr="00794DB4">
              <w:rPr>
                <w:rFonts w:ascii="Trebuchet MS" w:eastAsia="Times New Roman" w:hAnsi="Trebuchet MS" w:cs="Arial"/>
                <w:sz w:val="22"/>
                <w:szCs w:val="22"/>
                <w:lang w:val="en-GB"/>
              </w:rPr>
              <w:t>nterest or background in marketing and digital content creation</w:t>
            </w:r>
          </w:p>
          <w:p w14:paraId="6AF13B20" w14:textId="77777777" w:rsidR="00291BE3" w:rsidRDefault="00291BE3" w:rsidP="000F2DD2">
            <w:pPr>
              <w:tabs>
                <w:tab w:val="left" w:pos="5245"/>
                <w:tab w:val="left" w:pos="7230"/>
              </w:tabs>
              <w:rPr>
                <w:rFonts w:ascii="Trebuchet MS" w:hAnsi="Trebuchet MS" w:cs="Arial"/>
                <w:b/>
                <w:sz w:val="24"/>
                <w:szCs w:val="24"/>
              </w:rPr>
            </w:pPr>
          </w:p>
          <w:p w14:paraId="22BBAED6" w14:textId="77777777" w:rsidR="007E314F" w:rsidRDefault="007E314F" w:rsidP="000F2DD2">
            <w:pPr>
              <w:tabs>
                <w:tab w:val="left" w:pos="5245"/>
                <w:tab w:val="left" w:pos="7230"/>
              </w:tabs>
              <w:rPr>
                <w:rFonts w:ascii="Trebuchet MS" w:hAnsi="Trebuchet MS" w:cs="Arial"/>
                <w:b/>
                <w:sz w:val="24"/>
                <w:szCs w:val="24"/>
              </w:rPr>
            </w:pPr>
          </w:p>
          <w:p w14:paraId="4A22BA14" w14:textId="77777777" w:rsidR="007E314F" w:rsidRDefault="007E314F" w:rsidP="000F2DD2">
            <w:pPr>
              <w:tabs>
                <w:tab w:val="left" w:pos="5245"/>
                <w:tab w:val="left" w:pos="7230"/>
              </w:tabs>
              <w:rPr>
                <w:rFonts w:ascii="Trebuchet MS" w:hAnsi="Trebuchet MS" w:cs="Arial"/>
                <w:b/>
                <w:sz w:val="24"/>
                <w:szCs w:val="24"/>
              </w:rPr>
            </w:pPr>
          </w:p>
          <w:p w14:paraId="6A7BE703" w14:textId="77777777" w:rsidR="007E314F" w:rsidRDefault="007E314F" w:rsidP="000F2DD2">
            <w:pPr>
              <w:tabs>
                <w:tab w:val="left" w:pos="5245"/>
                <w:tab w:val="left" w:pos="7230"/>
              </w:tabs>
              <w:rPr>
                <w:rFonts w:ascii="Trebuchet MS" w:hAnsi="Trebuchet MS" w:cs="Arial"/>
                <w:b/>
                <w:sz w:val="24"/>
                <w:szCs w:val="24"/>
              </w:rPr>
            </w:pPr>
          </w:p>
          <w:p w14:paraId="57066CC9" w14:textId="77777777" w:rsidR="007E314F" w:rsidRDefault="007E314F" w:rsidP="000F2DD2">
            <w:pPr>
              <w:tabs>
                <w:tab w:val="left" w:pos="5245"/>
                <w:tab w:val="left" w:pos="7230"/>
              </w:tabs>
              <w:rPr>
                <w:rFonts w:ascii="Trebuchet MS" w:hAnsi="Trebuchet MS" w:cs="Arial"/>
                <w:b/>
                <w:sz w:val="24"/>
                <w:szCs w:val="24"/>
              </w:rPr>
            </w:pPr>
          </w:p>
          <w:p w14:paraId="02A55379" w14:textId="77777777" w:rsidR="007E314F" w:rsidRDefault="007E314F" w:rsidP="000F2DD2">
            <w:pPr>
              <w:tabs>
                <w:tab w:val="left" w:pos="5245"/>
                <w:tab w:val="left" w:pos="7230"/>
              </w:tabs>
              <w:rPr>
                <w:rFonts w:ascii="Trebuchet MS" w:hAnsi="Trebuchet MS" w:cs="Arial"/>
                <w:b/>
                <w:sz w:val="24"/>
                <w:szCs w:val="24"/>
              </w:rPr>
            </w:pPr>
          </w:p>
          <w:p w14:paraId="19AD6CDC" w14:textId="77777777" w:rsidR="007E314F" w:rsidRDefault="007E314F" w:rsidP="000F2DD2">
            <w:pPr>
              <w:tabs>
                <w:tab w:val="left" w:pos="5245"/>
                <w:tab w:val="left" w:pos="7230"/>
              </w:tabs>
              <w:rPr>
                <w:rFonts w:ascii="Trebuchet MS" w:hAnsi="Trebuchet MS" w:cs="Arial"/>
                <w:b/>
                <w:sz w:val="24"/>
                <w:szCs w:val="24"/>
              </w:rPr>
            </w:pPr>
          </w:p>
          <w:p w14:paraId="0BF1B814" w14:textId="77777777" w:rsidR="007E314F" w:rsidRDefault="007E314F" w:rsidP="000F2DD2">
            <w:pPr>
              <w:tabs>
                <w:tab w:val="left" w:pos="5245"/>
                <w:tab w:val="left" w:pos="7230"/>
              </w:tabs>
              <w:rPr>
                <w:rFonts w:ascii="Trebuchet MS" w:hAnsi="Trebuchet MS" w:cs="Arial"/>
                <w:b/>
                <w:sz w:val="24"/>
                <w:szCs w:val="24"/>
              </w:rPr>
            </w:pPr>
          </w:p>
          <w:p w14:paraId="624F082B" w14:textId="77777777" w:rsidR="007E314F" w:rsidRDefault="007E314F" w:rsidP="000F2DD2">
            <w:pPr>
              <w:tabs>
                <w:tab w:val="left" w:pos="5245"/>
                <w:tab w:val="left" w:pos="7230"/>
              </w:tabs>
              <w:rPr>
                <w:rFonts w:ascii="Trebuchet MS" w:hAnsi="Trebuchet MS" w:cs="Arial"/>
                <w:b/>
                <w:sz w:val="24"/>
                <w:szCs w:val="24"/>
              </w:rPr>
            </w:pPr>
          </w:p>
          <w:p w14:paraId="50885868" w14:textId="77777777" w:rsidR="007E314F" w:rsidRDefault="007E314F" w:rsidP="000F2DD2">
            <w:pPr>
              <w:tabs>
                <w:tab w:val="left" w:pos="5245"/>
                <w:tab w:val="left" w:pos="7230"/>
              </w:tabs>
              <w:rPr>
                <w:rFonts w:ascii="Trebuchet MS" w:hAnsi="Trebuchet MS" w:cs="Arial"/>
                <w:b/>
                <w:sz w:val="24"/>
                <w:szCs w:val="24"/>
              </w:rPr>
            </w:pPr>
          </w:p>
          <w:p w14:paraId="3B6214A1" w14:textId="77777777" w:rsidR="007E314F" w:rsidRDefault="007E314F" w:rsidP="000F2DD2">
            <w:pPr>
              <w:tabs>
                <w:tab w:val="left" w:pos="5245"/>
                <w:tab w:val="left" w:pos="7230"/>
              </w:tabs>
              <w:rPr>
                <w:rFonts w:ascii="Trebuchet MS" w:hAnsi="Trebuchet MS" w:cs="Arial"/>
                <w:b/>
                <w:sz w:val="24"/>
                <w:szCs w:val="24"/>
              </w:rPr>
            </w:pPr>
          </w:p>
          <w:p w14:paraId="68CBD54C" w14:textId="77777777" w:rsidR="007E314F" w:rsidRDefault="007E314F" w:rsidP="000F2DD2">
            <w:pPr>
              <w:tabs>
                <w:tab w:val="left" w:pos="5245"/>
                <w:tab w:val="left" w:pos="7230"/>
              </w:tabs>
              <w:rPr>
                <w:rFonts w:ascii="Trebuchet MS" w:hAnsi="Trebuchet MS" w:cs="Arial"/>
                <w:b/>
                <w:sz w:val="24"/>
                <w:szCs w:val="24"/>
              </w:rPr>
            </w:pPr>
          </w:p>
          <w:p w14:paraId="406CD817" w14:textId="77777777" w:rsidR="007E314F" w:rsidRDefault="007E314F" w:rsidP="000F2DD2">
            <w:pPr>
              <w:tabs>
                <w:tab w:val="left" w:pos="5245"/>
                <w:tab w:val="left" w:pos="7230"/>
              </w:tabs>
              <w:rPr>
                <w:rFonts w:ascii="Trebuchet MS" w:hAnsi="Trebuchet MS" w:cs="Arial"/>
                <w:b/>
                <w:sz w:val="24"/>
                <w:szCs w:val="24"/>
              </w:rPr>
            </w:pPr>
          </w:p>
          <w:p w14:paraId="7263D8C9" w14:textId="77777777" w:rsidR="007E314F" w:rsidRDefault="007E314F" w:rsidP="000F2DD2">
            <w:pPr>
              <w:tabs>
                <w:tab w:val="left" w:pos="5245"/>
                <w:tab w:val="left" w:pos="7230"/>
              </w:tabs>
              <w:rPr>
                <w:rFonts w:ascii="Trebuchet MS" w:hAnsi="Trebuchet MS" w:cs="Arial"/>
                <w:b/>
                <w:sz w:val="24"/>
                <w:szCs w:val="24"/>
              </w:rPr>
            </w:pPr>
          </w:p>
          <w:p w14:paraId="0BB55FCF" w14:textId="77777777" w:rsidR="007E314F" w:rsidRDefault="007E314F" w:rsidP="000F2DD2">
            <w:pPr>
              <w:tabs>
                <w:tab w:val="left" w:pos="5245"/>
                <w:tab w:val="left" w:pos="7230"/>
              </w:tabs>
              <w:rPr>
                <w:rFonts w:ascii="Trebuchet MS" w:hAnsi="Trebuchet MS" w:cs="Arial"/>
                <w:b/>
                <w:sz w:val="24"/>
                <w:szCs w:val="24"/>
              </w:rPr>
            </w:pPr>
          </w:p>
          <w:p w14:paraId="6F174236" w14:textId="77777777" w:rsidR="007E314F" w:rsidRDefault="007E314F" w:rsidP="000F2DD2">
            <w:pPr>
              <w:tabs>
                <w:tab w:val="left" w:pos="5245"/>
                <w:tab w:val="left" w:pos="7230"/>
              </w:tabs>
              <w:rPr>
                <w:rFonts w:ascii="Trebuchet MS" w:hAnsi="Trebuchet MS" w:cs="Arial"/>
                <w:b/>
                <w:sz w:val="24"/>
                <w:szCs w:val="24"/>
              </w:rPr>
            </w:pPr>
          </w:p>
          <w:p w14:paraId="317F6D9D" w14:textId="77777777" w:rsidR="007E314F" w:rsidRDefault="007E314F" w:rsidP="000F2DD2">
            <w:pPr>
              <w:tabs>
                <w:tab w:val="left" w:pos="5245"/>
                <w:tab w:val="left" w:pos="7230"/>
              </w:tabs>
              <w:rPr>
                <w:rFonts w:ascii="Trebuchet MS" w:hAnsi="Trebuchet MS" w:cs="Arial"/>
                <w:b/>
                <w:sz w:val="24"/>
                <w:szCs w:val="24"/>
              </w:rPr>
            </w:pPr>
          </w:p>
          <w:p w14:paraId="295CCD1B" w14:textId="77777777" w:rsidR="00291BE3" w:rsidRPr="00FF4700" w:rsidRDefault="00291BE3" w:rsidP="000F2DD2">
            <w:pPr>
              <w:tabs>
                <w:tab w:val="left" w:pos="5245"/>
                <w:tab w:val="left" w:pos="7230"/>
              </w:tabs>
              <w:rPr>
                <w:rFonts w:ascii="Trebuchet MS" w:hAnsi="Trebuchet MS" w:cs="Arial"/>
                <w:b/>
                <w:sz w:val="24"/>
                <w:szCs w:val="24"/>
              </w:rPr>
            </w:pPr>
          </w:p>
          <w:p w14:paraId="002D051A" w14:textId="35D5F85A" w:rsidR="00986766" w:rsidRPr="00A77399" w:rsidRDefault="00986766" w:rsidP="002961AF">
            <w:pPr>
              <w:spacing w:line="360" w:lineRule="auto"/>
              <w:jc w:val="both"/>
              <w:rPr>
                <w:rFonts w:ascii="Mosquito Pro" w:eastAsia="Times New Roman" w:hAnsi="Mosquito Pro" w:cstheme="minorHAnsi"/>
                <w:color w:val="0099CC"/>
                <w:sz w:val="32"/>
                <w:szCs w:val="32"/>
              </w:rPr>
            </w:pPr>
            <w:r w:rsidRPr="00A77399">
              <w:rPr>
                <w:rFonts w:ascii="Mosquito Pro" w:hAnsi="Mosquito Pro"/>
                <w:b/>
                <w:bCs/>
                <w:color w:val="0099CC"/>
                <w:sz w:val="32"/>
                <w:szCs w:val="32"/>
              </w:rPr>
              <w:lastRenderedPageBreak/>
              <w:t>SAFEGUARDING</w:t>
            </w:r>
          </w:p>
        </w:tc>
      </w:tr>
      <w:tr w:rsidR="00986766" w:rsidRPr="00233CB4" w14:paraId="72D5E2AE" w14:textId="77777777" w:rsidTr="00986766">
        <w:trPr>
          <w:trHeight w:val="80"/>
        </w:trPr>
        <w:tc>
          <w:tcPr>
            <w:tcW w:w="9498" w:type="dxa"/>
          </w:tcPr>
          <w:p w14:paraId="46AE0B54" w14:textId="42579ECE"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lastRenderedPageBreak/>
              <w:t xml:space="preserve">Salisbury Cathedral is committed to safeguarding and safer recruitment practices and expects all at the Cathedral to share this commitment.  The postholder is required to report any safeguarding concerns related to children, young people, or vulnerable adults in accordance with agreed policies and procedures.  </w:t>
            </w:r>
          </w:p>
          <w:p w14:paraId="1DF5762B" w14:textId="77777777" w:rsidR="00606A43" w:rsidRPr="00606A43" w:rsidRDefault="00606A43" w:rsidP="00606A43">
            <w:pPr>
              <w:jc w:val="both"/>
              <w:rPr>
                <w:rFonts w:ascii="Trebuchet MS" w:eastAsia="Times New Roman" w:hAnsi="Trebuchet MS" w:cs="Arial"/>
                <w:bCs/>
                <w:sz w:val="24"/>
                <w:szCs w:val="24"/>
              </w:rPr>
            </w:pPr>
          </w:p>
          <w:p w14:paraId="6CC2FFF3" w14:textId="77777777"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t>All staff and volunteers are expected to demonstrate a commitment to safeguarding and the welfare of all who are involved with and/or visit the Cathedral and the Close. This will include adherence to policies and procedures and undertaking any safeguarding duties commensurate with their specific role. All staff are be expected to successfully complete safeguarding training as part of their induction.</w:t>
            </w:r>
          </w:p>
          <w:p w14:paraId="645F799D" w14:textId="77777777" w:rsidR="00986766" w:rsidRPr="00840923" w:rsidRDefault="00986766" w:rsidP="00606A43">
            <w:pPr>
              <w:jc w:val="both"/>
              <w:rPr>
                <w:rFonts w:ascii="Trebuchet MS" w:eastAsia="Times New Roman" w:hAnsi="Trebuchet MS" w:cstheme="minorHAnsi"/>
                <w:b/>
                <w:bCs/>
                <w:color w:val="3A64A2" w:themeColor="accent5" w:themeShade="80"/>
                <w:sz w:val="20"/>
                <w:szCs w:val="20"/>
              </w:rPr>
            </w:pPr>
          </w:p>
        </w:tc>
      </w:tr>
      <w:tr w:rsidR="00377C2A" w:rsidRPr="00233CB4" w14:paraId="290410E8" w14:textId="77777777" w:rsidTr="00986766">
        <w:trPr>
          <w:trHeight w:val="80"/>
        </w:trPr>
        <w:tc>
          <w:tcPr>
            <w:tcW w:w="9498" w:type="dxa"/>
          </w:tcPr>
          <w:p w14:paraId="66DC35AD" w14:textId="77777777" w:rsidR="00377C2A" w:rsidRPr="00606A43" w:rsidRDefault="00377C2A" w:rsidP="00606A43">
            <w:pPr>
              <w:jc w:val="both"/>
              <w:rPr>
                <w:rFonts w:ascii="Trebuchet MS" w:eastAsia="Times New Roman" w:hAnsi="Trebuchet MS" w:cs="Arial"/>
                <w:bCs/>
                <w:sz w:val="24"/>
                <w:szCs w:val="24"/>
              </w:rPr>
            </w:pPr>
          </w:p>
        </w:tc>
      </w:tr>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14:paraId="50745A01" w14:textId="77777777" w:rsidTr="00787528">
        <w:trPr>
          <w:trHeight w:val="3067"/>
        </w:trPr>
        <w:tc>
          <w:tcPr>
            <w:tcW w:w="10456" w:type="dxa"/>
          </w:tcPr>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0"/>
            </w:tblGrid>
            <w:tr w:rsidR="003B5B6D" w:rsidRPr="00DF4F19" w14:paraId="50801512" w14:textId="77777777" w:rsidTr="005A03D3">
              <w:tc>
                <w:tcPr>
                  <w:tcW w:w="10456" w:type="dxa"/>
                </w:tcPr>
                <w:bookmarkEnd w:id="2"/>
                <w:p w14:paraId="7B05D2A7" w14:textId="7E1C5203" w:rsidR="003B5B6D" w:rsidRDefault="003B5B6D" w:rsidP="003B5B6D">
                  <w:pPr>
                    <w:jc w:val="both"/>
                    <w:rPr>
                      <w:rFonts w:ascii="Trebuchet MS" w:hAnsi="Trebuchet MS"/>
                      <w:sz w:val="20"/>
                      <w:szCs w:val="20"/>
                      <w:lang w:val="en-GB"/>
                    </w:rPr>
                  </w:pPr>
                  <w:r>
                    <w:rPr>
                      <w:rFonts w:ascii="Mosquito Pro" w:hAnsi="Mosquito Pro"/>
                      <w:b/>
                      <w:bCs/>
                      <w:color w:val="0099CC"/>
                      <w:sz w:val="32"/>
                      <w:szCs w:val="32"/>
                    </w:rPr>
                    <w:t>HEALTH AND SAFETY</w:t>
                  </w:r>
                </w:p>
                <w:p w14:paraId="296F3FDD" w14:textId="77777777" w:rsidR="003B5B6D" w:rsidRDefault="003B5B6D" w:rsidP="003B5B6D">
                  <w:pPr>
                    <w:jc w:val="both"/>
                    <w:rPr>
                      <w:rFonts w:ascii="Trebuchet MS" w:hAnsi="Trebuchet MS"/>
                      <w:sz w:val="20"/>
                      <w:szCs w:val="20"/>
                      <w:lang w:val="en-GB"/>
                    </w:rPr>
                  </w:pPr>
                </w:p>
                <w:p w14:paraId="2BF1CA0B"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concerning your health, safety or welfare at work to an appropriate person.</w:t>
                  </w:r>
                </w:p>
                <w:p w14:paraId="75E0C9C8" w14:textId="77777777" w:rsidR="003B5B6D" w:rsidRDefault="003B5B6D" w:rsidP="003B5B6D">
                  <w:pPr>
                    <w:spacing w:after="160" w:line="288" w:lineRule="auto"/>
                    <w:jc w:val="both"/>
                    <w:rPr>
                      <w:rFonts w:ascii="Trebuchet MS" w:hAnsi="Trebuchet MS"/>
                      <w:sz w:val="22"/>
                      <w:szCs w:val="22"/>
                      <w:lang w:val="en-GB"/>
                    </w:rPr>
                  </w:pPr>
                </w:p>
                <w:p w14:paraId="4BA9E9ED" w14:textId="77777777" w:rsidR="003B5B6D" w:rsidRPr="00DF4F19" w:rsidRDefault="003B5B6D" w:rsidP="003B5B6D">
                  <w:pPr>
                    <w:spacing w:after="160" w:line="288" w:lineRule="auto"/>
                    <w:jc w:val="both"/>
                    <w:rPr>
                      <w:rFonts w:ascii="Trebuchet MS" w:hAnsi="Trebuchet MS"/>
                      <w:sz w:val="22"/>
                      <w:szCs w:val="22"/>
                      <w:lang w:val="en-GB"/>
                    </w:rPr>
                  </w:pPr>
                </w:p>
              </w:tc>
            </w:tr>
            <w:tr w:rsidR="003B5B6D" w14:paraId="2B03F710" w14:textId="77777777" w:rsidTr="005A03D3">
              <w:tc>
                <w:tcPr>
                  <w:tcW w:w="10456" w:type="dxa"/>
                </w:tcPr>
                <w:p w14:paraId="5CB52390" w14:textId="4C8772AE" w:rsidR="003B5B6D" w:rsidRDefault="00FB49E6" w:rsidP="003B5B6D">
                  <w:pPr>
                    <w:jc w:val="both"/>
                    <w:rPr>
                      <w:rFonts w:ascii="Trebuchet MS" w:hAnsi="Trebuchet MS"/>
                      <w:sz w:val="20"/>
                      <w:szCs w:val="20"/>
                      <w:lang w:val="en-GB"/>
                    </w:rPr>
                  </w:pPr>
                  <w:r>
                    <w:rPr>
                      <w:rFonts w:ascii="Mosquito Pro" w:hAnsi="Mosquito Pro"/>
                      <w:b/>
                      <w:bCs/>
                      <w:color w:val="0099CC"/>
                      <w:sz w:val="32"/>
                      <w:szCs w:val="32"/>
                    </w:rPr>
                    <w:t>EQUALITY, DIVERSITY AND INCLUSION</w:t>
                  </w:r>
                </w:p>
                <w:p w14:paraId="2C2224DA" w14:textId="77777777" w:rsidR="003B5B6D" w:rsidRDefault="003B5B6D" w:rsidP="003B5B6D">
                  <w:pPr>
                    <w:jc w:val="both"/>
                    <w:rPr>
                      <w:rFonts w:ascii="Trebuchet MS" w:eastAsia="Times New Roman" w:hAnsi="Trebuchet MS" w:cstheme="minorHAnsi"/>
                      <w:color w:val="000000"/>
                    </w:rPr>
                  </w:pPr>
                </w:p>
                <w:p w14:paraId="34EC9B5C" w14:textId="77777777" w:rsidR="003B5B6D" w:rsidRPr="00FB49E6" w:rsidRDefault="003B5B6D" w:rsidP="003B5B6D">
                  <w:pPr>
                    <w:jc w:val="both"/>
                    <w:rPr>
                      <w:rFonts w:ascii="Trebuchet MS" w:eastAsia="Times New Roman" w:hAnsi="Trebuchet MS" w:cstheme="minorHAnsi"/>
                      <w:color w:val="000000"/>
                      <w:sz w:val="24"/>
                      <w:szCs w:val="24"/>
                    </w:rPr>
                  </w:pPr>
                </w:p>
                <w:p w14:paraId="7410DBEE"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45D22C8D" w14:textId="77777777" w:rsidR="003B5B6D" w:rsidRDefault="003B5B6D" w:rsidP="003B5B6D">
                  <w:pPr>
                    <w:jc w:val="both"/>
                    <w:rPr>
                      <w:rFonts w:ascii="Trebuchet MS" w:eastAsia="Times New Roman" w:hAnsi="Trebuchet MS" w:cstheme="minorHAnsi"/>
                      <w:color w:val="000000"/>
                    </w:rPr>
                  </w:pPr>
                </w:p>
              </w:tc>
            </w:tr>
          </w:tbl>
          <w:p w14:paraId="5E933565" w14:textId="77777777" w:rsidR="00DF4F19" w:rsidRDefault="00DF4F19" w:rsidP="00893295">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34E3BC4F" w14:textId="4B1F75EB" w:rsidR="00DF78BC" w:rsidRPr="00787528" w:rsidRDefault="00525D09" w:rsidP="00787528">
      <w:pPr>
        <w:pStyle w:val="Heading1"/>
        <w:jc w:val="center"/>
        <w:rPr>
          <w:rFonts w:ascii="Mosquito Pro" w:hAnsi="Mosquito Pro"/>
          <w:caps w:val="0"/>
          <w:lang w:val="en-GB"/>
        </w:rPr>
      </w:pPr>
      <w:r>
        <w:rPr>
          <w:lang w:val="en-GB"/>
        </w:rPr>
        <w:br w:type="page"/>
      </w:r>
      <w:r w:rsidR="00400917" w:rsidRPr="00A77399">
        <w:rPr>
          <w:rFonts w:ascii="Mosquito Pro" w:hAnsi="Mosquito Pro"/>
          <w:b/>
          <w:bCs/>
          <w:color w:val="0099CC"/>
        </w:rPr>
        <w:lastRenderedPageBreak/>
        <w:t xml:space="preserve">WORKING FOR </w:t>
      </w:r>
      <w:r w:rsidR="00787528" w:rsidRPr="00A77399">
        <w:rPr>
          <w:rFonts w:ascii="Mosquito Pro" w:hAnsi="Mosquito Pro"/>
          <w:b/>
          <w:bCs/>
          <w:color w:val="0099CC"/>
        </w:rPr>
        <w:t>us</w:t>
      </w:r>
    </w:p>
    <w:p w14:paraId="2B0463CB" w14:textId="77777777" w:rsidR="00400917" w:rsidRDefault="00400917" w:rsidP="00233CB4">
      <w:pPr>
        <w:rPr>
          <w:rFonts w:ascii="Trebuchet MS" w:hAnsi="Trebuchet MS"/>
          <w:sz w:val="28"/>
          <w:szCs w:val="28"/>
        </w:rPr>
      </w:pPr>
    </w:p>
    <w:p w14:paraId="1FBBF2F3" w14:textId="66717E3A" w:rsidR="00DF78BC" w:rsidRPr="00A77399" w:rsidRDefault="00DF78BC" w:rsidP="00233CB4">
      <w:pPr>
        <w:rPr>
          <w:rFonts w:ascii="Mosquito Pro" w:hAnsi="Mosquito Pro"/>
          <w:caps/>
          <w:color w:val="0099CC"/>
          <w:sz w:val="32"/>
          <w:szCs w:val="32"/>
        </w:rPr>
      </w:pPr>
      <w:r w:rsidRPr="00A77399">
        <w:rPr>
          <w:rFonts w:ascii="Mosquito Pro" w:hAnsi="Mosquito Pro"/>
          <w:color w:val="0099CC"/>
          <w:sz w:val="32"/>
          <w:szCs w:val="32"/>
        </w:rPr>
        <w:t>Salary</w:t>
      </w:r>
    </w:p>
    <w:p w14:paraId="08641C5D" w14:textId="4D30638F" w:rsidR="00DF78BC" w:rsidRPr="000E2EB9" w:rsidRDefault="00ED259F" w:rsidP="00DF78BC">
      <w:pPr>
        <w:rPr>
          <w:rFonts w:ascii="Trebuchet MS" w:hAnsi="Trebuchet MS"/>
          <w:sz w:val="24"/>
          <w:szCs w:val="24"/>
          <w:lang w:val="en-GB"/>
        </w:rPr>
      </w:pPr>
      <w:r w:rsidRPr="00C8127C">
        <w:rPr>
          <w:rFonts w:ascii="Trebuchet MS" w:hAnsi="Trebuchet MS"/>
          <w:sz w:val="24"/>
          <w:szCs w:val="24"/>
          <w:lang w:val="en-GB"/>
        </w:rPr>
        <w:t>£</w:t>
      </w:r>
      <w:r w:rsidR="00501B89" w:rsidRPr="00C8127C">
        <w:rPr>
          <w:rFonts w:ascii="Trebuchet MS" w:hAnsi="Trebuchet MS"/>
          <w:sz w:val="24"/>
          <w:szCs w:val="24"/>
          <w:lang w:val="en-GB"/>
        </w:rPr>
        <w:t>22,932 FTE</w:t>
      </w:r>
      <w:r w:rsidR="00C8127C" w:rsidRPr="00C8127C">
        <w:rPr>
          <w:rFonts w:ascii="Trebuchet MS" w:hAnsi="Trebuchet MS"/>
          <w:sz w:val="24"/>
          <w:szCs w:val="24"/>
          <w:lang w:val="en-GB"/>
        </w:rPr>
        <w:t>. P</w:t>
      </w:r>
      <w:r w:rsidR="00501B89" w:rsidRPr="00C8127C">
        <w:rPr>
          <w:rFonts w:ascii="Trebuchet MS" w:hAnsi="Trebuchet MS"/>
          <w:sz w:val="24"/>
          <w:szCs w:val="24"/>
          <w:lang w:val="en-GB"/>
        </w:rPr>
        <w:t>ro rata for the term.</w:t>
      </w:r>
      <w:r w:rsidR="00C8127C" w:rsidRPr="00C8127C">
        <w:rPr>
          <w:rFonts w:ascii="Trebuchet MS" w:hAnsi="Trebuchet MS"/>
          <w:sz w:val="24"/>
          <w:szCs w:val="24"/>
          <w:lang w:val="en-GB"/>
        </w:rPr>
        <w:t xml:space="preserve"> Hourly rate £12.60</w:t>
      </w:r>
    </w:p>
    <w:p w14:paraId="7D43C42B" w14:textId="57984BA6" w:rsidR="00400917" w:rsidRPr="00A77399" w:rsidRDefault="00400917" w:rsidP="00DF78BC">
      <w:pPr>
        <w:rPr>
          <w:rFonts w:ascii="Trebuchet MS" w:hAnsi="Trebuchet MS"/>
          <w:color w:val="0099CC"/>
          <w:sz w:val="22"/>
          <w:szCs w:val="22"/>
          <w:lang w:val="en-GB"/>
        </w:rPr>
      </w:pPr>
      <w:r w:rsidRPr="00A77399">
        <w:rPr>
          <w:rFonts w:ascii="Mosquito Pro" w:hAnsi="Mosquito Pro"/>
          <w:color w:val="0099CC"/>
          <w:sz w:val="32"/>
          <w:szCs w:val="32"/>
        </w:rPr>
        <w:t>Working Pattern</w:t>
      </w:r>
    </w:p>
    <w:p w14:paraId="49BAE057" w14:textId="6291E82F" w:rsidR="00DF78BC" w:rsidRDefault="00F673FB" w:rsidP="00F673FB">
      <w:pPr>
        <w:spacing w:after="100" w:line="259" w:lineRule="auto"/>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 xml:space="preserve">This is a </w:t>
      </w:r>
      <w:r w:rsidR="000C461D" w:rsidRPr="00F673FB">
        <w:rPr>
          <w:rFonts w:ascii="Trebuchet MS" w:eastAsia="Aptos" w:hAnsi="Trebuchet MS" w:cs="Times New Roman"/>
          <w:color w:val="auto"/>
          <w:kern w:val="2"/>
          <w:sz w:val="24"/>
          <w:szCs w:val="24"/>
          <w:lang w:val="en-GB"/>
          <w14:ligatures w14:val="standardContextual"/>
        </w:rPr>
        <w:t>full-time</w:t>
      </w:r>
      <w:r w:rsidRPr="00F673FB">
        <w:rPr>
          <w:rFonts w:ascii="Trebuchet MS" w:eastAsia="Aptos" w:hAnsi="Trebuchet MS" w:cs="Times New Roman"/>
          <w:color w:val="auto"/>
          <w:kern w:val="2"/>
          <w:sz w:val="24"/>
          <w:szCs w:val="24"/>
          <w:lang w:val="en-GB"/>
          <w14:ligatures w14:val="standardContextual"/>
        </w:rPr>
        <w:t xml:space="preserve"> role </w:t>
      </w:r>
      <w:r w:rsidRPr="00F673FB">
        <w:rPr>
          <w:rFonts w:ascii="Trebuchet MS" w:eastAsia="Aptos" w:hAnsi="Trebuchet MS" w:cs="Times New Roman"/>
          <w:bCs/>
          <w:color w:val="auto"/>
          <w:kern w:val="2"/>
          <w:sz w:val="24"/>
          <w:szCs w:val="24"/>
          <w:lang w:val="en-GB"/>
          <w14:ligatures w14:val="standardContextual"/>
        </w:rPr>
        <w:t>35</w:t>
      </w:r>
      <w:r w:rsidRPr="00F673FB">
        <w:rPr>
          <w:rFonts w:ascii="Trebuchet MS" w:eastAsia="Aptos" w:hAnsi="Trebuchet MS" w:cs="Times New Roman"/>
          <w:b/>
          <w:bCs/>
          <w:color w:val="auto"/>
          <w:kern w:val="2"/>
          <w:sz w:val="24"/>
          <w:szCs w:val="24"/>
          <w:lang w:val="en-GB"/>
          <w14:ligatures w14:val="standardContextual"/>
        </w:rPr>
        <w:t xml:space="preserve"> </w:t>
      </w:r>
      <w:r w:rsidRPr="00F673FB">
        <w:rPr>
          <w:rFonts w:ascii="Trebuchet MS" w:eastAsia="Aptos" w:hAnsi="Trebuchet MS" w:cs="Times New Roman"/>
          <w:color w:val="auto"/>
          <w:kern w:val="2"/>
          <w:sz w:val="24"/>
          <w:szCs w:val="24"/>
          <w:lang w:val="en-GB"/>
          <w14:ligatures w14:val="standardContextual"/>
        </w:rPr>
        <w:t>hours per week, Monday to Friday 9am – 5pm</w:t>
      </w:r>
      <w:r>
        <w:rPr>
          <w:rFonts w:ascii="Trebuchet MS" w:eastAsia="Aptos" w:hAnsi="Trebuchet MS" w:cs="Times New Roman"/>
          <w:color w:val="auto"/>
          <w:kern w:val="2"/>
          <w:sz w:val="24"/>
          <w:szCs w:val="24"/>
          <w:lang w:val="en-GB"/>
          <w14:ligatures w14:val="standardContextual"/>
        </w:rPr>
        <w:t>. 1</w:t>
      </w:r>
      <w:r w:rsidRPr="00F673FB">
        <w:rPr>
          <w:rFonts w:ascii="Trebuchet MS" w:eastAsia="Aptos" w:hAnsi="Trebuchet MS" w:cs="Times New Roman"/>
          <w:color w:val="auto"/>
          <w:kern w:val="2"/>
          <w:sz w:val="24"/>
          <w:szCs w:val="24"/>
          <w:vertAlign w:val="superscript"/>
          <w:lang w:val="en-GB"/>
          <w14:ligatures w14:val="standardContextual"/>
        </w:rPr>
        <w:t>st</w:t>
      </w:r>
      <w:r>
        <w:rPr>
          <w:rFonts w:ascii="Trebuchet MS" w:eastAsia="Aptos" w:hAnsi="Trebuchet MS" w:cs="Times New Roman"/>
          <w:color w:val="auto"/>
          <w:kern w:val="2"/>
          <w:sz w:val="24"/>
          <w:szCs w:val="24"/>
          <w:lang w:val="en-GB"/>
          <w14:ligatures w14:val="standardContextual"/>
        </w:rPr>
        <w:t xml:space="preserve"> J</w:t>
      </w:r>
      <w:r w:rsidR="002160E4">
        <w:rPr>
          <w:rFonts w:ascii="Trebuchet MS" w:eastAsia="Aptos" w:hAnsi="Trebuchet MS" w:cs="Times New Roman"/>
          <w:color w:val="auto"/>
          <w:kern w:val="2"/>
          <w:sz w:val="24"/>
          <w:szCs w:val="24"/>
          <w:lang w:val="en-GB"/>
          <w14:ligatures w14:val="standardContextual"/>
        </w:rPr>
        <w:t>une</w:t>
      </w:r>
      <w:r>
        <w:rPr>
          <w:rFonts w:ascii="Trebuchet MS" w:eastAsia="Aptos" w:hAnsi="Trebuchet MS" w:cs="Times New Roman"/>
          <w:color w:val="auto"/>
          <w:kern w:val="2"/>
          <w:sz w:val="24"/>
          <w:szCs w:val="24"/>
          <w:lang w:val="en-GB"/>
          <w14:ligatures w14:val="standardContextual"/>
        </w:rPr>
        <w:t xml:space="preserve"> – 31</w:t>
      </w:r>
      <w:r w:rsidRPr="00F673FB">
        <w:rPr>
          <w:rFonts w:ascii="Trebuchet MS" w:eastAsia="Aptos" w:hAnsi="Trebuchet MS" w:cs="Times New Roman"/>
          <w:color w:val="auto"/>
          <w:kern w:val="2"/>
          <w:sz w:val="24"/>
          <w:szCs w:val="24"/>
          <w:vertAlign w:val="superscript"/>
          <w:lang w:val="en-GB"/>
          <w14:ligatures w14:val="standardContextual"/>
        </w:rPr>
        <w:t>st</w:t>
      </w:r>
      <w:r>
        <w:rPr>
          <w:rFonts w:ascii="Trebuchet MS" w:eastAsia="Aptos" w:hAnsi="Trebuchet MS" w:cs="Times New Roman"/>
          <w:color w:val="auto"/>
          <w:kern w:val="2"/>
          <w:sz w:val="24"/>
          <w:szCs w:val="24"/>
          <w:lang w:val="en-GB"/>
          <w14:ligatures w14:val="standardContextual"/>
        </w:rPr>
        <w:t xml:space="preserve"> </w:t>
      </w:r>
      <w:r w:rsidR="002160E4">
        <w:rPr>
          <w:rFonts w:ascii="Trebuchet MS" w:eastAsia="Aptos" w:hAnsi="Trebuchet MS" w:cs="Times New Roman"/>
          <w:color w:val="auto"/>
          <w:kern w:val="2"/>
          <w:sz w:val="24"/>
          <w:szCs w:val="24"/>
          <w:lang w:val="en-GB"/>
          <w14:ligatures w14:val="standardContextual"/>
        </w:rPr>
        <w:t>July</w:t>
      </w:r>
      <w:r>
        <w:rPr>
          <w:rFonts w:ascii="Trebuchet MS" w:eastAsia="Aptos" w:hAnsi="Trebuchet MS" w:cs="Times New Roman"/>
          <w:color w:val="auto"/>
          <w:kern w:val="2"/>
          <w:sz w:val="24"/>
          <w:szCs w:val="24"/>
          <w:lang w:val="en-GB"/>
          <w14:ligatures w14:val="standardContextual"/>
        </w:rPr>
        <w:t xml:space="preserve"> 202</w:t>
      </w:r>
      <w:r w:rsidR="002160E4">
        <w:rPr>
          <w:rFonts w:ascii="Trebuchet MS" w:eastAsia="Aptos" w:hAnsi="Trebuchet MS" w:cs="Times New Roman"/>
          <w:color w:val="auto"/>
          <w:kern w:val="2"/>
          <w:sz w:val="24"/>
          <w:szCs w:val="24"/>
          <w:lang w:val="en-GB"/>
          <w14:ligatures w14:val="standardContextual"/>
        </w:rPr>
        <w:t>6</w:t>
      </w:r>
      <w:r>
        <w:rPr>
          <w:rFonts w:ascii="Trebuchet MS" w:eastAsia="Aptos" w:hAnsi="Trebuchet MS" w:cs="Times New Roman"/>
          <w:color w:val="auto"/>
          <w:kern w:val="2"/>
          <w:sz w:val="24"/>
          <w:szCs w:val="24"/>
          <w:lang w:val="en-GB"/>
          <w14:ligatures w14:val="standardContextual"/>
        </w:rPr>
        <w:t>.</w:t>
      </w:r>
    </w:p>
    <w:p w14:paraId="213D5222"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Annual Holidays</w:t>
      </w:r>
    </w:p>
    <w:p w14:paraId="4884A4BD" w14:textId="47E2A110" w:rsidR="00DF78BC" w:rsidRPr="000E2EB9" w:rsidRDefault="00DF78BC" w:rsidP="00DF78BC">
      <w:pPr>
        <w:rPr>
          <w:rFonts w:ascii="Trebuchet MS" w:hAnsi="Trebuchet MS"/>
          <w:sz w:val="24"/>
          <w:szCs w:val="24"/>
          <w:lang w:val="en-GB"/>
        </w:rPr>
      </w:pPr>
      <w:r w:rsidRPr="000E2EB9">
        <w:rPr>
          <w:rFonts w:ascii="Trebuchet MS" w:hAnsi="Trebuchet MS"/>
          <w:sz w:val="24"/>
          <w:szCs w:val="24"/>
          <w:lang w:val="en-GB"/>
        </w:rPr>
        <w:t xml:space="preserve">The FTE holiday entitlement is 25 days per annum plus 8 public holidays. </w:t>
      </w:r>
      <w:r w:rsidR="000C461D">
        <w:rPr>
          <w:rFonts w:ascii="Trebuchet MS" w:hAnsi="Trebuchet MS"/>
          <w:sz w:val="24"/>
          <w:szCs w:val="24"/>
          <w:lang w:val="en-GB"/>
        </w:rPr>
        <w:t xml:space="preserve">This will be pro-rata for the period. </w:t>
      </w:r>
    </w:p>
    <w:p w14:paraId="23B0BDF4"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Pension Scheme</w:t>
      </w:r>
    </w:p>
    <w:p w14:paraId="4E740492" w14:textId="3DA5CC24" w:rsidR="00DF78BC"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eligible members of staff will be automatically enrolled in accordance with the legislation, to the occupational Staff Pension Scheme. </w:t>
      </w:r>
      <w:r w:rsidR="002574F7" w:rsidRPr="000E2EB9">
        <w:rPr>
          <w:rFonts w:ascii="Trebuchet MS" w:hAnsi="Trebuchet MS"/>
          <w:sz w:val="24"/>
          <w:szCs w:val="24"/>
          <w:lang w:val="en-GB"/>
        </w:rPr>
        <w:t>Salisbury Cathedral</w:t>
      </w:r>
      <w:r w:rsidRPr="000E2EB9">
        <w:rPr>
          <w:rFonts w:ascii="Trebuchet MS" w:hAnsi="Trebuchet MS"/>
          <w:sz w:val="24"/>
          <w:szCs w:val="24"/>
          <w:lang w:val="en-GB"/>
        </w:rPr>
        <w:t xml:space="preserve"> will contribute to a contributory pension scheme and automatic enrolment will be made unless the employee chooses to opt out. </w:t>
      </w:r>
    </w:p>
    <w:p w14:paraId="53E02117"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Staff Discount</w:t>
      </w:r>
    </w:p>
    <w:p w14:paraId="6F42D76D" w14:textId="2DCC1D00" w:rsidR="00CF379B"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w:t>
      </w:r>
      <w:r w:rsidR="00CF379B" w:rsidRPr="000E2EB9">
        <w:rPr>
          <w:rFonts w:ascii="Trebuchet MS" w:hAnsi="Trebuchet MS"/>
          <w:sz w:val="24"/>
          <w:szCs w:val="24"/>
          <w:lang w:val="en-GB"/>
        </w:rPr>
        <w:t>staff</w:t>
      </w:r>
      <w:r w:rsidRPr="000E2EB9">
        <w:rPr>
          <w:rFonts w:ascii="Trebuchet MS" w:hAnsi="Trebuchet MS"/>
          <w:sz w:val="24"/>
          <w:szCs w:val="24"/>
          <w:lang w:val="en-GB"/>
        </w:rPr>
        <w:t xml:space="preserve"> receive a </w:t>
      </w:r>
      <w:r w:rsidR="00CF379B" w:rsidRPr="000E2EB9">
        <w:rPr>
          <w:rFonts w:ascii="Trebuchet MS" w:hAnsi="Trebuchet MS"/>
          <w:sz w:val="24"/>
          <w:szCs w:val="24"/>
          <w:lang w:val="en-GB"/>
        </w:rPr>
        <w:t>20</w:t>
      </w:r>
      <w:r w:rsidRPr="000E2EB9">
        <w:rPr>
          <w:rFonts w:ascii="Trebuchet MS" w:hAnsi="Trebuchet MS"/>
          <w:sz w:val="24"/>
          <w:szCs w:val="24"/>
          <w:lang w:val="en-GB"/>
        </w:rPr>
        <w:t xml:space="preserve">% discount on purchases from the </w:t>
      </w:r>
      <w:r w:rsidR="00CF379B" w:rsidRPr="000E2EB9">
        <w:rPr>
          <w:rFonts w:ascii="Trebuchet MS" w:hAnsi="Trebuchet MS"/>
          <w:sz w:val="24"/>
          <w:szCs w:val="24"/>
          <w:lang w:val="en-GB"/>
        </w:rPr>
        <w:t>Cathedral</w:t>
      </w:r>
      <w:r w:rsidRPr="000E2EB9">
        <w:rPr>
          <w:rFonts w:ascii="Trebuchet MS" w:hAnsi="Trebuchet MS"/>
          <w:sz w:val="24"/>
          <w:szCs w:val="24"/>
          <w:lang w:val="en-GB"/>
        </w:rPr>
        <w:t xml:space="preserve"> Shop and </w:t>
      </w:r>
      <w:r w:rsidR="00CF379B" w:rsidRPr="000E2EB9">
        <w:rPr>
          <w:rFonts w:ascii="Trebuchet MS" w:hAnsi="Trebuchet MS"/>
          <w:sz w:val="24"/>
          <w:szCs w:val="24"/>
          <w:lang w:val="en-GB"/>
        </w:rPr>
        <w:t xml:space="preserve">Refectory. </w:t>
      </w:r>
      <w:r w:rsidRPr="000E2EB9">
        <w:rPr>
          <w:rFonts w:ascii="Trebuchet MS" w:hAnsi="Trebuchet MS"/>
          <w:sz w:val="24"/>
          <w:szCs w:val="24"/>
          <w:lang w:val="en-GB"/>
        </w:rPr>
        <w:t xml:space="preserve"> </w:t>
      </w:r>
    </w:p>
    <w:p w14:paraId="68D5E630" w14:textId="38F55E14" w:rsidR="00CF379B" w:rsidRPr="000E2EB9" w:rsidRDefault="00AF23DA" w:rsidP="00D56260">
      <w:pPr>
        <w:jc w:val="both"/>
        <w:rPr>
          <w:rFonts w:ascii="Trebuchet MS" w:hAnsi="Trebuchet MS"/>
          <w:sz w:val="24"/>
          <w:szCs w:val="24"/>
          <w:lang w:val="en-GB"/>
        </w:rPr>
      </w:pPr>
      <w:r>
        <w:rPr>
          <w:rFonts w:ascii="Trebuchet MS" w:hAnsi="Trebuchet MS"/>
          <w:sz w:val="24"/>
          <w:szCs w:val="24"/>
          <w:lang w:val="en-GB"/>
        </w:rPr>
        <w:t>A</w:t>
      </w:r>
      <w:r w:rsidR="00CF379B" w:rsidRPr="000E2EB9">
        <w:rPr>
          <w:rFonts w:ascii="Trebuchet MS" w:hAnsi="Trebuchet MS"/>
          <w:sz w:val="24"/>
          <w:szCs w:val="24"/>
          <w:lang w:val="en-GB"/>
        </w:rPr>
        <w:t>ccess to an Employee Assistance Programme.</w:t>
      </w:r>
    </w:p>
    <w:p w14:paraId="4FB85CA7" w14:textId="6FFA4E44" w:rsidR="00DF78BC" w:rsidRPr="00A77399" w:rsidRDefault="000E2EB9" w:rsidP="00400917">
      <w:pPr>
        <w:rPr>
          <w:rFonts w:ascii="Mosquito Pro" w:hAnsi="Mosquito Pro"/>
          <w:caps/>
          <w:color w:val="0099CC"/>
          <w:sz w:val="32"/>
          <w:szCs w:val="32"/>
          <w:lang w:val="en-GB"/>
        </w:rPr>
      </w:pPr>
      <w:r w:rsidRPr="00A77399">
        <w:rPr>
          <w:rFonts w:ascii="Trebuchet MS" w:hAnsi="Trebuchet MS"/>
          <w:noProof/>
          <w:color w:val="0099CC"/>
          <w:sz w:val="24"/>
          <w:szCs w:val="24"/>
          <w:lang w:val="en-GB"/>
        </w:rPr>
        <w:drawing>
          <wp:anchor distT="0" distB="0" distL="114300" distR="114300" simplePos="0" relativeHeight="251658240" behindDoc="1" locked="0" layoutInCell="1" allowOverlap="1" wp14:anchorId="4A645966" wp14:editId="74CE6DF7">
            <wp:simplePos x="0" y="0"/>
            <wp:positionH relativeFrom="column">
              <wp:posOffset>4470400</wp:posOffset>
            </wp:positionH>
            <wp:positionV relativeFrom="paragraph">
              <wp:posOffset>205740</wp:posOffset>
            </wp:positionV>
            <wp:extent cx="1849306" cy="2447925"/>
            <wp:effectExtent l="0" t="0" r="0"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9306" cy="2447925"/>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A77399">
        <w:rPr>
          <w:rFonts w:ascii="Mosquito Pro" w:hAnsi="Mosquito Pro"/>
          <w:color w:val="0099CC"/>
          <w:sz w:val="32"/>
          <w:szCs w:val="32"/>
          <w:lang w:val="en-GB"/>
        </w:rPr>
        <w:t>Parking</w:t>
      </w:r>
    </w:p>
    <w:p w14:paraId="6EC748AF" w14:textId="2B545DD1" w:rsidR="00980AF9" w:rsidRPr="000E2EB9" w:rsidRDefault="00CF379B" w:rsidP="00DF78BC">
      <w:pPr>
        <w:rPr>
          <w:rFonts w:ascii="Trebuchet MS" w:hAnsi="Trebuchet MS"/>
          <w:noProof/>
          <w:color w:val="auto"/>
          <w:sz w:val="24"/>
          <w:szCs w:val="24"/>
          <w:lang w:val="en-GB"/>
        </w:rPr>
      </w:pPr>
      <w:r w:rsidRPr="000E2EB9">
        <w:rPr>
          <w:rFonts w:ascii="Trebuchet MS" w:hAnsi="Trebuchet MS"/>
          <w:sz w:val="24"/>
          <w:szCs w:val="24"/>
          <w:lang w:val="en-GB"/>
        </w:rPr>
        <w:t>Subsidised car parking is available in Salisbury Cathedral Close</w:t>
      </w:r>
      <w:r w:rsidR="00DF78BC" w:rsidRPr="000E2EB9">
        <w:rPr>
          <w:rFonts w:ascii="Trebuchet MS" w:hAnsi="Trebuchet MS"/>
          <w:sz w:val="24"/>
          <w:szCs w:val="24"/>
          <w:lang w:val="en-GB"/>
        </w:rPr>
        <w:t>.</w:t>
      </w:r>
      <w:r w:rsidR="00E07EC5" w:rsidRPr="000E2EB9">
        <w:rPr>
          <w:rFonts w:ascii="Trebuchet MS" w:hAnsi="Trebuchet MS"/>
          <w:noProof/>
          <w:color w:val="auto"/>
          <w:sz w:val="24"/>
          <w:szCs w:val="24"/>
          <w:lang w:val="en-GB"/>
        </w:rPr>
        <w:t xml:space="preserve"> </w:t>
      </w:r>
    </w:p>
    <w:p w14:paraId="6E3C4F7E" w14:textId="77777777"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77A5E328" w14:textId="432DE931" w:rsidR="00A05B74" w:rsidRPr="00A77399" w:rsidRDefault="00B60096" w:rsidP="00B60096">
      <w:pPr>
        <w:jc w:val="center"/>
        <w:rPr>
          <w:rFonts w:ascii="Mosquito Pro" w:hAnsi="Mosquito Pro"/>
          <w:b/>
          <w:bCs/>
          <w:noProof/>
          <w:color w:val="0099CC"/>
          <w:sz w:val="32"/>
          <w:szCs w:val="32"/>
          <w:lang w:val="en-GB"/>
        </w:rPr>
      </w:pPr>
      <w:r w:rsidRPr="00A77399">
        <w:rPr>
          <w:rFonts w:ascii="Mosquito Pro" w:hAnsi="Mosquito Pro"/>
          <w:b/>
          <w:bCs/>
          <w:color w:val="0099CC"/>
          <w:sz w:val="32"/>
          <w:szCs w:val="32"/>
        </w:rPr>
        <w:lastRenderedPageBreak/>
        <w:t>HOW TO APPLY</w:t>
      </w:r>
    </w:p>
    <w:p w14:paraId="3A775ECA" w14:textId="77777777" w:rsidR="009C4620" w:rsidRDefault="009C4620" w:rsidP="0047299C">
      <w:pPr>
        <w:rPr>
          <w:rFonts w:ascii="Trebuchet MS" w:hAnsi="Trebuchet MS"/>
          <w:sz w:val="24"/>
          <w:szCs w:val="24"/>
          <w:lang w:val="en-GB"/>
        </w:rPr>
      </w:pPr>
    </w:p>
    <w:p w14:paraId="4F9CA738" w14:textId="57ED0220" w:rsidR="0047299C" w:rsidRPr="00543F93" w:rsidRDefault="00A05B74" w:rsidP="0047299C">
      <w:pPr>
        <w:rPr>
          <w:rFonts w:ascii="Trebuchet MS" w:hAnsi="Trebuchet MS"/>
          <w:sz w:val="24"/>
          <w:szCs w:val="24"/>
          <w:lang w:val="en-GB"/>
        </w:rPr>
      </w:pPr>
      <w:r w:rsidRPr="00543F93">
        <w:rPr>
          <w:rFonts w:ascii="Trebuchet MS" w:hAnsi="Trebuchet MS"/>
          <w:sz w:val="24"/>
          <w:szCs w:val="24"/>
          <w:lang w:val="en-GB"/>
        </w:rPr>
        <w:t>To apply p</w:t>
      </w:r>
      <w:r w:rsidR="0047299C" w:rsidRPr="00543F93">
        <w:rPr>
          <w:rFonts w:ascii="Trebuchet MS" w:hAnsi="Trebuchet MS"/>
          <w:sz w:val="24"/>
          <w:szCs w:val="24"/>
          <w:lang w:val="en-GB"/>
        </w:rPr>
        <w:t xml:space="preserve">lease complete </w:t>
      </w:r>
      <w:r w:rsidR="00400917" w:rsidRPr="00543F93">
        <w:rPr>
          <w:rFonts w:ascii="Trebuchet MS" w:hAnsi="Trebuchet MS"/>
          <w:sz w:val="24"/>
          <w:szCs w:val="24"/>
          <w:lang w:val="en-GB"/>
        </w:rPr>
        <w:t xml:space="preserve">the following forms </w:t>
      </w:r>
      <w:r w:rsidR="0047299C" w:rsidRPr="00543F93">
        <w:rPr>
          <w:rFonts w:ascii="Trebuchet MS" w:hAnsi="Trebuchet MS"/>
          <w:sz w:val="24"/>
          <w:szCs w:val="24"/>
          <w:lang w:val="en-GB"/>
        </w:rPr>
        <w:t>and</w:t>
      </w:r>
      <w:r w:rsidR="00C87FDF" w:rsidRPr="00543F93">
        <w:rPr>
          <w:rFonts w:ascii="Trebuchet MS" w:hAnsi="Trebuchet MS"/>
          <w:sz w:val="24"/>
          <w:szCs w:val="24"/>
          <w:lang w:val="en-GB"/>
        </w:rPr>
        <w:t xml:space="preserve"> e-mail the following information to </w:t>
      </w:r>
      <w:hyperlink r:id="rId11" w:history="1">
        <w:r w:rsidR="00C87FDF" w:rsidRPr="00543F93">
          <w:rPr>
            <w:rStyle w:val="Hyperlink"/>
            <w:rFonts w:ascii="Trebuchet MS" w:hAnsi="Trebuchet MS"/>
            <w:color w:val="0070C0"/>
            <w:sz w:val="24"/>
            <w:szCs w:val="24"/>
            <w:lang w:val="en-GB"/>
          </w:rPr>
          <w:t>recruitment@salcath.co.uk</w:t>
        </w:r>
      </w:hyperlink>
      <w:r w:rsidR="00C87FDF" w:rsidRPr="00543F93">
        <w:rPr>
          <w:rFonts w:ascii="Trebuchet MS" w:hAnsi="Trebuchet MS"/>
          <w:sz w:val="24"/>
          <w:szCs w:val="24"/>
          <w:lang w:val="en-GB"/>
        </w:rPr>
        <w:t xml:space="preserve"> </w:t>
      </w:r>
      <w:r w:rsidR="0047299C" w:rsidRPr="00543F93">
        <w:rPr>
          <w:rFonts w:ascii="Trebuchet MS" w:hAnsi="Trebuchet MS"/>
          <w:sz w:val="24"/>
          <w:szCs w:val="24"/>
          <w:lang w:val="en-GB"/>
        </w:rPr>
        <w:t>;</w:t>
      </w:r>
    </w:p>
    <w:p w14:paraId="47C800A3" w14:textId="5076DFA1" w:rsidR="0047299C" w:rsidRPr="00543F93" w:rsidRDefault="0047299C" w:rsidP="0047299C">
      <w:pPr>
        <w:pStyle w:val="ListParagraph"/>
        <w:numPr>
          <w:ilvl w:val="0"/>
          <w:numId w:val="12"/>
        </w:numPr>
        <w:rPr>
          <w:rFonts w:ascii="Trebuchet MS" w:hAnsi="Trebuchet MS"/>
          <w:lang w:val="en-GB"/>
        </w:rPr>
      </w:pPr>
      <w:r w:rsidRPr="00543F93">
        <w:rPr>
          <w:rFonts w:ascii="Trebuchet MS" w:hAnsi="Trebuchet MS"/>
          <w:lang w:val="en-GB"/>
        </w:rPr>
        <w:t>Application F</w:t>
      </w:r>
      <w:r w:rsidR="001D13A6" w:rsidRPr="00543F93">
        <w:rPr>
          <w:rFonts w:ascii="Trebuchet MS" w:hAnsi="Trebuchet MS"/>
          <w:lang w:val="en-GB"/>
        </w:rPr>
        <w:t>orm</w:t>
      </w:r>
      <w:r w:rsidR="00A05B74" w:rsidRPr="00543F93">
        <w:rPr>
          <w:rFonts w:ascii="Trebuchet MS" w:hAnsi="Trebuchet MS"/>
          <w:lang w:val="en-GB"/>
        </w:rPr>
        <w:t xml:space="preserve"> including supporting statement</w:t>
      </w:r>
    </w:p>
    <w:p w14:paraId="5ECD3944" w14:textId="77777777" w:rsidR="00C87FDF" w:rsidRPr="00543F93" w:rsidRDefault="0047299C" w:rsidP="0047299C">
      <w:pPr>
        <w:pStyle w:val="ListParagraph"/>
        <w:numPr>
          <w:ilvl w:val="0"/>
          <w:numId w:val="12"/>
        </w:numPr>
        <w:rPr>
          <w:rFonts w:ascii="Trebuchet MS" w:hAnsi="Trebuchet MS"/>
          <w:lang w:val="en-GB"/>
        </w:rPr>
      </w:pPr>
      <w:r w:rsidRPr="00543F93">
        <w:rPr>
          <w:rFonts w:ascii="Trebuchet MS" w:hAnsi="Trebuchet MS"/>
          <w:lang w:val="en-GB"/>
        </w:rPr>
        <w:t>Equal Opportunities Form</w:t>
      </w:r>
    </w:p>
    <w:p w14:paraId="594C90FC" w14:textId="373408DB" w:rsidR="00C87FDF" w:rsidRPr="00543F93" w:rsidRDefault="002574F7" w:rsidP="002574F7">
      <w:pPr>
        <w:pStyle w:val="ListParagraph"/>
        <w:numPr>
          <w:ilvl w:val="0"/>
          <w:numId w:val="12"/>
        </w:numPr>
        <w:rPr>
          <w:rFonts w:ascii="Trebuchet MS" w:hAnsi="Trebuchet MS"/>
          <w:lang w:val="en-GB"/>
        </w:rPr>
      </w:pPr>
      <w:r w:rsidRPr="00543F93">
        <w:rPr>
          <w:rFonts w:ascii="Trebuchet MS" w:hAnsi="Trebuchet MS"/>
          <w:lang w:val="en-GB"/>
        </w:rPr>
        <w:t>CV</w:t>
      </w:r>
    </w:p>
    <w:p w14:paraId="6962E991" w14:textId="77777777" w:rsidR="00C87FDF" w:rsidRPr="00543F93" w:rsidRDefault="00C87FDF" w:rsidP="00C87FDF">
      <w:pPr>
        <w:rPr>
          <w:rFonts w:ascii="Trebuchet MS" w:hAnsi="Trebuchet MS"/>
          <w:sz w:val="24"/>
          <w:szCs w:val="24"/>
          <w:lang w:val="en-GB"/>
        </w:rPr>
      </w:pPr>
    </w:p>
    <w:p w14:paraId="350B667A" w14:textId="009CE6C6" w:rsidR="00D56260" w:rsidRPr="00C8127C" w:rsidRDefault="00400917" w:rsidP="00400917">
      <w:pPr>
        <w:rPr>
          <w:rFonts w:ascii="Trebuchet MS" w:hAnsi="Trebuchet MS"/>
          <w:color w:val="auto"/>
          <w:sz w:val="24"/>
          <w:szCs w:val="24"/>
          <w:lang w:val="en-GB"/>
        </w:rPr>
      </w:pPr>
      <w:r w:rsidRPr="00C8127C">
        <w:rPr>
          <w:rFonts w:ascii="Trebuchet MS" w:hAnsi="Trebuchet MS"/>
          <w:color w:val="auto"/>
          <w:sz w:val="24"/>
          <w:szCs w:val="24"/>
          <w:lang w:val="en-GB"/>
        </w:rPr>
        <w:t>The c</w:t>
      </w:r>
      <w:r w:rsidR="00C87FDF" w:rsidRPr="00C8127C">
        <w:rPr>
          <w:rFonts w:ascii="Trebuchet MS" w:hAnsi="Trebuchet MS"/>
          <w:color w:val="auto"/>
          <w:sz w:val="24"/>
          <w:szCs w:val="24"/>
          <w:lang w:val="en-GB"/>
        </w:rPr>
        <w:t xml:space="preserve">losing </w:t>
      </w:r>
      <w:r w:rsidRPr="00C8127C">
        <w:rPr>
          <w:rFonts w:ascii="Trebuchet MS" w:hAnsi="Trebuchet MS"/>
          <w:color w:val="auto"/>
          <w:sz w:val="24"/>
          <w:szCs w:val="24"/>
          <w:lang w:val="en-GB"/>
        </w:rPr>
        <w:t>d</w:t>
      </w:r>
      <w:r w:rsidR="00C87FDF" w:rsidRPr="00C8127C">
        <w:rPr>
          <w:rFonts w:ascii="Trebuchet MS" w:hAnsi="Trebuchet MS"/>
          <w:color w:val="auto"/>
          <w:sz w:val="24"/>
          <w:szCs w:val="24"/>
          <w:lang w:val="en-GB"/>
        </w:rPr>
        <w:t>ate for applications</w:t>
      </w:r>
      <w:r w:rsidRPr="00C8127C">
        <w:rPr>
          <w:rFonts w:ascii="Trebuchet MS" w:hAnsi="Trebuchet MS"/>
          <w:color w:val="auto"/>
          <w:sz w:val="24"/>
          <w:szCs w:val="24"/>
          <w:lang w:val="en-GB"/>
        </w:rPr>
        <w:t xml:space="preserve"> </w:t>
      </w:r>
      <w:r w:rsidR="004031F6" w:rsidRPr="00C8127C">
        <w:rPr>
          <w:rFonts w:ascii="Trebuchet MS" w:hAnsi="Trebuchet MS"/>
          <w:color w:val="auto"/>
          <w:sz w:val="24"/>
          <w:szCs w:val="24"/>
          <w:lang w:val="en-GB"/>
        </w:rPr>
        <w:t>is</w:t>
      </w:r>
      <w:r w:rsidR="00F673FB" w:rsidRPr="00C8127C">
        <w:rPr>
          <w:rFonts w:ascii="Trebuchet MS" w:hAnsi="Trebuchet MS"/>
          <w:color w:val="auto"/>
          <w:sz w:val="24"/>
          <w:szCs w:val="24"/>
          <w:lang w:val="en-GB"/>
        </w:rPr>
        <w:t xml:space="preserve"> </w:t>
      </w:r>
      <w:r w:rsidR="00947A15">
        <w:rPr>
          <w:rFonts w:ascii="Trebuchet MS" w:hAnsi="Trebuchet MS"/>
          <w:color w:val="auto"/>
          <w:sz w:val="24"/>
          <w:szCs w:val="24"/>
          <w:lang w:val="en-GB"/>
        </w:rPr>
        <w:t>Tuesday 14</w:t>
      </w:r>
      <w:r w:rsidR="00947A15" w:rsidRPr="00947A15">
        <w:rPr>
          <w:rFonts w:ascii="Trebuchet MS" w:hAnsi="Trebuchet MS"/>
          <w:color w:val="auto"/>
          <w:sz w:val="24"/>
          <w:szCs w:val="24"/>
          <w:vertAlign w:val="superscript"/>
          <w:lang w:val="en-GB"/>
        </w:rPr>
        <w:t>th</w:t>
      </w:r>
      <w:r w:rsidR="00947A15">
        <w:rPr>
          <w:rFonts w:ascii="Trebuchet MS" w:hAnsi="Trebuchet MS"/>
          <w:color w:val="auto"/>
          <w:sz w:val="24"/>
          <w:szCs w:val="24"/>
          <w:lang w:val="en-GB"/>
        </w:rPr>
        <w:t xml:space="preserve"> April at</w:t>
      </w:r>
      <w:r w:rsidR="00F673FB" w:rsidRPr="00C8127C">
        <w:rPr>
          <w:rFonts w:ascii="Trebuchet MS" w:hAnsi="Trebuchet MS"/>
          <w:color w:val="auto"/>
          <w:sz w:val="24"/>
          <w:szCs w:val="24"/>
          <w:lang w:val="en-GB"/>
        </w:rPr>
        <w:t xml:space="preserve"> noon.  </w:t>
      </w:r>
    </w:p>
    <w:p w14:paraId="5CB49C8C" w14:textId="77777777" w:rsidR="009C4620" w:rsidRPr="00543F93" w:rsidRDefault="009C4620" w:rsidP="00CE63B6">
      <w:pPr>
        <w:rPr>
          <w:rFonts w:ascii="Trebuchet MS" w:hAnsi="Trebuchet MS"/>
          <w:sz w:val="24"/>
          <w:szCs w:val="24"/>
          <w:lang w:val="en-GB"/>
        </w:rPr>
      </w:pPr>
    </w:p>
    <w:p w14:paraId="286BA227" w14:textId="77777777" w:rsidR="00326675" w:rsidRDefault="00326675" w:rsidP="00CE63B6">
      <w:pPr>
        <w:jc w:val="both"/>
        <w:rPr>
          <w:rFonts w:ascii="Trebuchet MS" w:hAnsi="Trebuchet MS"/>
          <w:i/>
          <w:iCs/>
          <w:sz w:val="20"/>
          <w:szCs w:val="20"/>
        </w:rPr>
      </w:pPr>
    </w:p>
    <w:p w14:paraId="442FCAA3" w14:textId="77777777" w:rsidR="00326675" w:rsidRDefault="00326675" w:rsidP="00CE63B6">
      <w:pPr>
        <w:jc w:val="both"/>
        <w:rPr>
          <w:rFonts w:ascii="Trebuchet MS" w:hAnsi="Trebuchet MS"/>
          <w:i/>
          <w:iCs/>
          <w:sz w:val="20"/>
          <w:szCs w:val="20"/>
        </w:rPr>
      </w:pPr>
    </w:p>
    <w:p w14:paraId="3FF437F4" w14:textId="4438700F" w:rsidR="00CE63B6" w:rsidRPr="00EE3B26" w:rsidRDefault="00CE63B6" w:rsidP="00CE63B6">
      <w:pPr>
        <w:jc w:val="both"/>
        <w:rPr>
          <w:i/>
          <w:iCs/>
          <w:sz w:val="20"/>
          <w:szCs w:val="20"/>
        </w:rPr>
      </w:pPr>
      <w:r w:rsidRPr="00EE3B26">
        <w:rPr>
          <w:i/>
          <w:iCs/>
          <w:sz w:val="20"/>
          <w:szCs w:val="20"/>
        </w:rPr>
        <w:t xml:space="preserve">Due to the volume of </w:t>
      </w:r>
      <w:r w:rsidR="00EE6B4D" w:rsidRPr="00EE3B26">
        <w:rPr>
          <w:i/>
          <w:iCs/>
          <w:sz w:val="20"/>
          <w:szCs w:val="20"/>
        </w:rPr>
        <w:t>applications</w:t>
      </w:r>
      <w:r w:rsidRPr="00EE3B26">
        <w:rPr>
          <w:i/>
          <w:iCs/>
          <w:sz w:val="20"/>
          <w:szCs w:val="20"/>
        </w:rPr>
        <w:t xml:space="preserve">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54DF69A3" w14:textId="2BA115C6" w:rsidR="00041680" w:rsidRPr="00EE3B26" w:rsidRDefault="00CE63B6" w:rsidP="002452C5">
      <w:pPr>
        <w:jc w:val="both"/>
        <w:rPr>
          <w:i/>
          <w:iCs/>
          <w:sz w:val="20"/>
          <w:szCs w:val="20"/>
          <w:lang w:val="en-GB"/>
        </w:rPr>
      </w:pPr>
      <w:r w:rsidRPr="00EE3B26">
        <w:rPr>
          <w:i/>
          <w:iCs/>
          <w:sz w:val="20"/>
          <w:szCs w:val="20"/>
        </w:rPr>
        <w:t>Thank you for your understanding and for your interest in working at Salisbury Cathedral.</w:t>
      </w:r>
    </w:p>
    <w:p w14:paraId="66AF1C14" w14:textId="524FA7A6" w:rsidR="002452C5" w:rsidRPr="00EE3B26" w:rsidRDefault="002452C5" w:rsidP="00041680">
      <w:pPr>
        <w:spacing w:after="0" w:line="240" w:lineRule="auto"/>
        <w:jc w:val="both"/>
        <w:rPr>
          <w:i/>
          <w:iCs/>
          <w:sz w:val="20"/>
          <w:szCs w:val="20"/>
          <w:lang w:val="en-GB"/>
        </w:rPr>
      </w:pPr>
      <w:r w:rsidRPr="00EE3B26">
        <w:rPr>
          <w:i/>
          <w:iCs/>
          <w:sz w:val="20"/>
          <w:szCs w:val="20"/>
          <w:lang w:val="en-GB"/>
        </w:rPr>
        <w:t xml:space="preserve">If you are invited for </w:t>
      </w:r>
      <w:r w:rsidR="006B4241" w:rsidRPr="00EE3B26">
        <w:rPr>
          <w:i/>
          <w:iCs/>
          <w:sz w:val="20"/>
          <w:szCs w:val="20"/>
          <w:lang w:val="en-GB"/>
        </w:rPr>
        <w:t>interview,</w:t>
      </w:r>
      <w:r w:rsidRPr="00EE3B26">
        <w:rPr>
          <w:i/>
          <w:iCs/>
          <w:sz w:val="20"/>
          <w:szCs w:val="20"/>
          <w:lang w:val="en-GB"/>
        </w:rPr>
        <w:t xml:space="preserve"> you </w:t>
      </w:r>
      <w:r w:rsidR="005C7B9B" w:rsidRPr="00EE3B26">
        <w:rPr>
          <w:i/>
          <w:iCs/>
          <w:sz w:val="20"/>
          <w:szCs w:val="20"/>
          <w:lang w:val="en-GB"/>
        </w:rPr>
        <w:t>will</w:t>
      </w:r>
      <w:r w:rsidRPr="00EE3B26">
        <w:rPr>
          <w:i/>
          <w:iCs/>
          <w:sz w:val="20"/>
          <w:szCs w:val="20"/>
          <w:lang w:val="en-GB"/>
        </w:rPr>
        <w:t xml:space="preserve"> be asked to produce evidence of your eligibility to work in the UK. </w:t>
      </w:r>
    </w:p>
    <w:p w14:paraId="28F728C6" w14:textId="77777777" w:rsidR="00041680" w:rsidRPr="00543F93" w:rsidRDefault="00041680" w:rsidP="00041680">
      <w:pPr>
        <w:spacing w:after="0" w:line="240" w:lineRule="auto"/>
        <w:jc w:val="both"/>
        <w:rPr>
          <w:rFonts w:ascii="Trebuchet MS" w:hAnsi="Trebuchet MS"/>
          <w:sz w:val="24"/>
          <w:szCs w:val="24"/>
          <w:lang w:val="en-GB"/>
        </w:rPr>
      </w:pPr>
    </w:p>
    <w:p w14:paraId="66D5155D" w14:textId="57662752" w:rsidR="002452C5" w:rsidRPr="00543F93" w:rsidRDefault="002452C5" w:rsidP="00041680">
      <w:pPr>
        <w:spacing w:after="0" w:line="240" w:lineRule="auto"/>
        <w:jc w:val="both"/>
        <w:rPr>
          <w:rFonts w:ascii="Trebuchet MS" w:hAnsi="Trebuchet MS"/>
          <w:sz w:val="24"/>
          <w:szCs w:val="24"/>
          <w:lang w:val="en-GB"/>
        </w:rPr>
      </w:pP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3"/>
      <w:headerReference w:type="first" r:id="rId14"/>
      <w:footerReference w:type="first" r:id="rId15"/>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58C39" w14:textId="77777777" w:rsidR="009049E8" w:rsidRDefault="009049E8" w:rsidP="00B21D64">
      <w:pPr>
        <w:spacing w:after="0" w:line="240" w:lineRule="auto"/>
      </w:pPr>
      <w:r>
        <w:separator/>
      </w:r>
    </w:p>
  </w:endnote>
  <w:endnote w:type="continuationSeparator" w:id="0">
    <w:p w14:paraId="72FDBDC9" w14:textId="77777777" w:rsidR="009049E8" w:rsidRDefault="009049E8"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squito Pro">
    <w:altName w:val="Calibri"/>
    <w:panose1 w:val="00000400000000020000"/>
    <w:charset w:val="00"/>
    <w:family w:val="modern"/>
    <w:notTrueType/>
    <w:pitch w:val="variable"/>
    <w:sig w:usb0="A00000AF" w:usb1="5000205A" w:usb2="00000000" w:usb3="00000000" w:csb0="0000009B"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A0F19" w14:textId="77777777" w:rsidR="009049E8" w:rsidRDefault="009049E8" w:rsidP="00B21D64">
      <w:pPr>
        <w:spacing w:after="0" w:line="240" w:lineRule="auto"/>
      </w:pPr>
      <w:r>
        <w:separator/>
      </w:r>
    </w:p>
  </w:footnote>
  <w:footnote w:type="continuationSeparator" w:id="0">
    <w:p w14:paraId="4974624E" w14:textId="77777777" w:rsidR="009049E8" w:rsidRDefault="009049E8"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7D85D042" w:rsidR="004A4B25" w:rsidRPr="009049E8" w:rsidRDefault="00F673FB"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Marketing Intern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7D85D042" w:rsidR="004A4B25" w:rsidRPr="009049E8" w:rsidRDefault="00F673FB"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Marketing Intern</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4F6C228D" w:rsidR="009049E8" w:rsidRDefault="00F673FB"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MARKETING INTERN</w:t>
                          </w:r>
                        </w:p>
                        <w:p w14:paraId="46CA7C32" w14:textId="081B95E5" w:rsidR="00FF0A74" w:rsidRPr="00783552" w:rsidRDefault="00783552" w:rsidP="00C238D1">
                          <w:pPr>
                            <w:pStyle w:val="ListParagraph"/>
                            <w:widowControl w:val="0"/>
                            <w:autoSpaceDE w:val="0"/>
                            <w:autoSpaceDN w:val="0"/>
                            <w:spacing w:before="15" w:line="201" w:lineRule="auto"/>
                            <w:ind w:left="3600" w:right="376" w:firstLine="720"/>
                            <w:rPr>
                              <w:rFonts w:ascii="Mosquito Pro" w:eastAsia="Mosquito Pro" w:hAnsi="Mosquito Pro" w:cs="Mosquito Pro"/>
                              <w:i/>
                              <w:iCs/>
                              <w:color w:val="FFFFFF"/>
                              <w:spacing w:val="-2"/>
                              <w:sz w:val="36"/>
                              <w:szCs w:val="36"/>
                            </w:rPr>
                          </w:pPr>
                          <w:r w:rsidRPr="00783552">
                            <w:rPr>
                              <w:rFonts w:ascii="Mosquito Pro" w:eastAsia="Mosquito Pro" w:hAnsi="Mosquito Pro" w:cs="Mosquito Pro"/>
                              <w:i/>
                              <w:iCs/>
                              <w:color w:val="FFFFFF"/>
                              <w:spacing w:val="-2"/>
                              <w:sz w:val="36"/>
                              <w:szCs w:val="36"/>
                            </w:rPr>
                            <w:t>2 month paid internship</w:t>
                          </w: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4F6C228D" w:rsidR="009049E8" w:rsidRDefault="00F673FB"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MARKETING INTERN</w:t>
                    </w:r>
                  </w:p>
                  <w:p w14:paraId="46CA7C32" w14:textId="081B95E5" w:rsidR="00FF0A74" w:rsidRPr="00783552" w:rsidRDefault="00783552" w:rsidP="00C238D1">
                    <w:pPr>
                      <w:pStyle w:val="ListParagraph"/>
                      <w:widowControl w:val="0"/>
                      <w:autoSpaceDE w:val="0"/>
                      <w:autoSpaceDN w:val="0"/>
                      <w:spacing w:before="15" w:line="201" w:lineRule="auto"/>
                      <w:ind w:left="3600" w:right="376" w:firstLine="720"/>
                      <w:rPr>
                        <w:rFonts w:ascii="Mosquito Pro" w:eastAsia="Mosquito Pro" w:hAnsi="Mosquito Pro" w:cs="Mosquito Pro"/>
                        <w:i/>
                        <w:iCs/>
                        <w:color w:val="FFFFFF"/>
                        <w:spacing w:val="-2"/>
                        <w:sz w:val="36"/>
                        <w:szCs w:val="36"/>
                      </w:rPr>
                    </w:pPr>
                    <w:r w:rsidRPr="00783552">
                      <w:rPr>
                        <w:rFonts w:ascii="Mosquito Pro" w:eastAsia="Mosquito Pro" w:hAnsi="Mosquito Pro" w:cs="Mosquito Pro"/>
                        <w:i/>
                        <w:iCs/>
                        <w:color w:val="FFFFFF"/>
                        <w:spacing w:val="-2"/>
                        <w:sz w:val="36"/>
                        <w:szCs w:val="36"/>
                      </w:rPr>
                      <w:t>2 month paid internship</w:t>
                    </w: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603080"/>
    <w:multiLevelType w:val="hybridMultilevel"/>
    <w:tmpl w:val="301E71C6"/>
    <w:lvl w:ilvl="0" w:tplc="16484DD4">
      <w:numFmt w:val="bullet"/>
      <w:lvlText w:val=""/>
      <w:lvlJc w:val="left"/>
      <w:pPr>
        <w:ind w:left="1440" w:hanging="720"/>
      </w:pPr>
      <w:rPr>
        <w:rFonts w:ascii="Symbol" w:eastAsia="Mosquito Pro" w:hAnsi="Symbol" w:cs="Mosquito Pr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B8757C"/>
    <w:multiLevelType w:val="hybridMultilevel"/>
    <w:tmpl w:val="C7DCB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C35D37"/>
    <w:multiLevelType w:val="hybridMultilevel"/>
    <w:tmpl w:val="AA7A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E627E"/>
    <w:multiLevelType w:val="multilevel"/>
    <w:tmpl w:val="84EE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C1DE8"/>
    <w:multiLevelType w:val="multilevel"/>
    <w:tmpl w:val="2522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324D9"/>
    <w:multiLevelType w:val="hybridMultilevel"/>
    <w:tmpl w:val="94F05AA4"/>
    <w:lvl w:ilvl="0" w:tplc="16484DD4">
      <w:numFmt w:val="bullet"/>
      <w:lvlText w:val=""/>
      <w:lvlJc w:val="left"/>
      <w:pPr>
        <w:ind w:left="720" w:hanging="720"/>
      </w:pPr>
      <w:rPr>
        <w:rFonts w:ascii="Symbol" w:eastAsia="Mosquito Pro" w:hAnsi="Symbol" w:cs="Mosquito Pro"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1E1C4E2A"/>
    <w:multiLevelType w:val="hybridMultilevel"/>
    <w:tmpl w:val="F0266D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75D60B8"/>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13"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CF2105"/>
    <w:multiLevelType w:val="multilevel"/>
    <w:tmpl w:val="9D984FD2"/>
    <w:numStyleLink w:val="BullettedList"/>
  </w:abstractNum>
  <w:abstractNum w:abstractNumId="15"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3C4107"/>
    <w:multiLevelType w:val="multilevel"/>
    <w:tmpl w:val="FC84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2C535E"/>
    <w:multiLevelType w:val="hybridMultilevel"/>
    <w:tmpl w:val="1B387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DA625E"/>
    <w:multiLevelType w:val="multilevel"/>
    <w:tmpl w:val="E07E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9229ED"/>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3" w15:restartNumberingAfterBreak="0">
    <w:nsid w:val="56E67509"/>
    <w:multiLevelType w:val="hybridMultilevel"/>
    <w:tmpl w:val="11B4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2A21DB3"/>
    <w:multiLevelType w:val="hybridMultilevel"/>
    <w:tmpl w:val="24F42CBA"/>
    <w:lvl w:ilvl="0" w:tplc="16484DD4">
      <w:numFmt w:val="bullet"/>
      <w:lvlText w:val=""/>
      <w:lvlJc w:val="left"/>
      <w:pPr>
        <w:ind w:left="720" w:hanging="720"/>
      </w:pPr>
      <w:rPr>
        <w:rFonts w:ascii="Symbol" w:eastAsia="Mosquito Pro" w:hAnsi="Symbol" w:cs="Mosquito Pro"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64043C3C"/>
    <w:multiLevelType w:val="multilevel"/>
    <w:tmpl w:val="1360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DD2F10"/>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B37520"/>
    <w:multiLevelType w:val="hybridMultilevel"/>
    <w:tmpl w:val="684A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E6E5152"/>
    <w:multiLevelType w:val="hybridMultilevel"/>
    <w:tmpl w:val="DE90C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947F9F"/>
    <w:multiLevelType w:val="hybridMultilevel"/>
    <w:tmpl w:val="4FC80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num w:numId="1" w16cid:durableId="293294067">
    <w:abstractNumId w:val="24"/>
  </w:num>
  <w:num w:numId="2" w16cid:durableId="2019431320">
    <w:abstractNumId w:val="34"/>
  </w:num>
  <w:num w:numId="3" w16cid:durableId="900409719">
    <w:abstractNumId w:val="17"/>
  </w:num>
  <w:num w:numId="4" w16cid:durableId="1976638321">
    <w:abstractNumId w:val="13"/>
  </w:num>
  <w:num w:numId="5" w16cid:durableId="223681294">
    <w:abstractNumId w:val="15"/>
  </w:num>
  <w:num w:numId="6" w16cid:durableId="1934826051">
    <w:abstractNumId w:val="31"/>
  </w:num>
  <w:num w:numId="7" w16cid:durableId="282423039">
    <w:abstractNumId w:val="0"/>
  </w:num>
  <w:num w:numId="8" w16cid:durableId="1289050635">
    <w:abstractNumId w:val="1"/>
  </w:num>
  <w:num w:numId="9" w16cid:durableId="1192376926">
    <w:abstractNumId w:val="14"/>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12"/>
  </w:num>
  <w:num w:numId="11" w16cid:durableId="712661067">
    <w:abstractNumId w:val="25"/>
  </w:num>
  <w:num w:numId="12" w16cid:durableId="1185631982">
    <w:abstractNumId w:val="22"/>
  </w:num>
  <w:num w:numId="13" w16cid:durableId="1815298601">
    <w:abstractNumId w:val="20"/>
  </w:num>
  <w:num w:numId="14" w16cid:durableId="1205095985">
    <w:abstractNumId w:val="23"/>
  </w:num>
  <w:num w:numId="15" w16cid:durableId="1982537420">
    <w:abstractNumId w:val="11"/>
  </w:num>
  <w:num w:numId="16" w16cid:durableId="1138911259">
    <w:abstractNumId w:val="10"/>
  </w:num>
  <w:num w:numId="17" w16cid:durableId="1774275761">
    <w:abstractNumId w:val="30"/>
  </w:num>
  <w:num w:numId="18" w16cid:durableId="2055034788">
    <w:abstractNumId w:val="29"/>
  </w:num>
  <w:num w:numId="19" w16cid:durableId="1403914567">
    <w:abstractNumId w:val="8"/>
  </w:num>
  <w:num w:numId="20" w16cid:durableId="1263027469">
    <w:abstractNumId w:val="21"/>
  </w:num>
  <w:num w:numId="21" w16cid:durableId="242573283">
    <w:abstractNumId w:val="3"/>
  </w:num>
  <w:num w:numId="22" w16cid:durableId="1639334580">
    <w:abstractNumId w:val="33"/>
  </w:num>
  <w:num w:numId="23" w16cid:durableId="1089696909">
    <w:abstractNumId w:val="28"/>
  </w:num>
  <w:num w:numId="24" w16cid:durableId="509418610">
    <w:abstractNumId w:val="9"/>
  </w:num>
  <w:num w:numId="25" w16cid:durableId="1407264524">
    <w:abstractNumId w:val="19"/>
  </w:num>
  <w:num w:numId="26" w16cid:durableId="662974569">
    <w:abstractNumId w:val="32"/>
  </w:num>
  <w:num w:numId="27" w16cid:durableId="245382526">
    <w:abstractNumId w:val="18"/>
  </w:num>
  <w:num w:numId="28" w16cid:durableId="909851481">
    <w:abstractNumId w:val="4"/>
  </w:num>
  <w:num w:numId="29" w16cid:durableId="120004381">
    <w:abstractNumId w:val="6"/>
  </w:num>
  <w:num w:numId="30" w16cid:durableId="1940136617">
    <w:abstractNumId w:val="16"/>
  </w:num>
  <w:num w:numId="31" w16cid:durableId="1370303444">
    <w:abstractNumId w:val="27"/>
  </w:num>
  <w:num w:numId="32" w16cid:durableId="907884865">
    <w:abstractNumId w:val="5"/>
  </w:num>
  <w:num w:numId="33" w16cid:durableId="1473474867">
    <w:abstractNumId w:val="2"/>
  </w:num>
  <w:num w:numId="34" w16cid:durableId="770469962">
    <w:abstractNumId w:val="7"/>
  </w:num>
  <w:num w:numId="35" w16cid:durableId="3725779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161E1"/>
    <w:rsid w:val="00020FF8"/>
    <w:rsid w:val="00021303"/>
    <w:rsid w:val="00036035"/>
    <w:rsid w:val="00041680"/>
    <w:rsid w:val="000C2F1A"/>
    <w:rsid w:val="000C461D"/>
    <w:rsid w:val="000E2EB9"/>
    <w:rsid w:val="000F2DD2"/>
    <w:rsid w:val="00107E81"/>
    <w:rsid w:val="00114258"/>
    <w:rsid w:val="0012107F"/>
    <w:rsid w:val="001375D4"/>
    <w:rsid w:val="00144072"/>
    <w:rsid w:val="001501AA"/>
    <w:rsid w:val="00153A00"/>
    <w:rsid w:val="00186189"/>
    <w:rsid w:val="001B305A"/>
    <w:rsid w:val="001B3E50"/>
    <w:rsid w:val="001C401B"/>
    <w:rsid w:val="001D13A6"/>
    <w:rsid w:val="00200C6D"/>
    <w:rsid w:val="0021475C"/>
    <w:rsid w:val="002160E4"/>
    <w:rsid w:val="00233CB4"/>
    <w:rsid w:val="00234F28"/>
    <w:rsid w:val="00244345"/>
    <w:rsid w:val="002452C5"/>
    <w:rsid w:val="002553A1"/>
    <w:rsid w:val="002574F7"/>
    <w:rsid w:val="002670B6"/>
    <w:rsid w:val="00291BE3"/>
    <w:rsid w:val="00295001"/>
    <w:rsid w:val="002961AF"/>
    <w:rsid w:val="002B765B"/>
    <w:rsid w:val="002C0C89"/>
    <w:rsid w:val="002C47D2"/>
    <w:rsid w:val="002D1F98"/>
    <w:rsid w:val="002E3790"/>
    <w:rsid w:val="00326675"/>
    <w:rsid w:val="0035288B"/>
    <w:rsid w:val="00367F4D"/>
    <w:rsid w:val="00377C2A"/>
    <w:rsid w:val="003B5B6D"/>
    <w:rsid w:val="003C0BB5"/>
    <w:rsid w:val="00400917"/>
    <w:rsid w:val="004031F6"/>
    <w:rsid w:val="004067B9"/>
    <w:rsid w:val="00407590"/>
    <w:rsid w:val="004103C0"/>
    <w:rsid w:val="00422C1F"/>
    <w:rsid w:val="00452292"/>
    <w:rsid w:val="0047299C"/>
    <w:rsid w:val="004852F8"/>
    <w:rsid w:val="004865C2"/>
    <w:rsid w:val="004A4B25"/>
    <w:rsid w:val="004B4147"/>
    <w:rsid w:val="00501B89"/>
    <w:rsid w:val="00525D09"/>
    <w:rsid w:val="0054187B"/>
    <w:rsid w:val="00543F93"/>
    <w:rsid w:val="00552F9B"/>
    <w:rsid w:val="005636A7"/>
    <w:rsid w:val="00564FD4"/>
    <w:rsid w:val="0057706B"/>
    <w:rsid w:val="005A20B8"/>
    <w:rsid w:val="005B329E"/>
    <w:rsid w:val="005B3647"/>
    <w:rsid w:val="005B7DB3"/>
    <w:rsid w:val="005C7B9B"/>
    <w:rsid w:val="00606A43"/>
    <w:rsid w:val="0061400D"/>
    <w:rsid w:val="00621B5C"/>
    <w:rsid w:val="0064012B"/>
    <w:rsid w:val="00657CAF"/>
    <w:rsid w:val="00676246"/>
    <w:rsid w:val="006824CE"/>
    <w:rsid w:val="00691641"/>
    <w:rsid w:val="006968B0"/>
    <w:rsid w:val="006B4241"/>
    <w:rsid w:val="006C2DFF"/>
    <w:rsid w:val="006C6407"/>
    <w:rsid w:val="0071149B"/>
    <w:rsid w:val="007438F8"/>
    <w:rsid w:val="00754EE2"/>
    <w:rsid w:val="007571B5"/>
    <w:rsid w:val="00766E33"/>
    <w:rsid w:val="00775F10"/>
    <w:rsid w:val="007772B1"/>
    <w:rsid w:val="00783552"/>
    <w:rsid w:val="00787528"/>
    <w:rsid w:val="00794DB4"/>
    <w:rsid w:val="007C4D75"/>
    <w:rsid w:val="007E314F"/>
    <w:rsid w:val="007F78B4"/>
    <w:rsid w:val="0080731E"/>
    <w:rsid w:val="008407B1"/>
    <w:rsid w:val="00840923"/>
    <w:rsid w:val="008424CE"/>
    <w:rsid w:val="008605A9"/>
    <w:rsid w:val="008715B5"/>
    <w:rsid w:val="00890F1A"/>
    <w:rsid w:val="00893295"/>
    <w:rsid w:val="008A4808"/>
    <w:rsid w:val="008E2197"/>
    <w:rsid w:val="009049E8"/>
    <w:rsid w:val="0091673C"/>
    <w:rsid w:val="0093167E"/>
    <w:rsid w:val="00947A15"/>
    <w:rsid w:val="00973001"/>
    <w:rsid w:val="00980AF9"/>
    <w:rsid w:val="00986766"/>
    <w:rsid w:val="0099420A"/>
    <w:rsid w:val="00997E86"/>
    <w:rsid w:val="009B7D45"/>
    <w:rsid w:val="009C4620"/>
    <w:rsid w:val="00A00A9C"/>
    <w:rsid w:val="00A05B74"/>
    <w:rsid w:val="00A11665"/>
    <w:rsid w:val="00A13C7D"/>
    <w:rsid w:val="00A21342"/>
    <w:rsid w:val="00A21AF8"/>
    <w:rsid w:val="00A302BB"/>
    <w:rsid w:val="00A6425D"/>
    <w:rsid w:val="00A7501F"/>
    <w:rsid w:val="00A77399"/>
    <w:rsid w:val="00A836F3"/>
    <w:rsid w:val="00A96376"/>
    <w:rsid w:val="00AA6B3D"/>
    <w:rsid w:val="00AC6FEE"/>
    <w:rsid w:val="00AD5585"/>
    <w:rsid w:val="00AE0BBC"/>
    <w:rsid w:val="00AF23DA"/>
    <w:rsid w:val="00B03ED5"/>
    <w:rsid w:val="00B21D64"/>
    <w:rsid w:val="00B60096"/>
    <w:rsid w:val="00B73E22"/>
    <w:rsid w:val="00B823ED"/>
    <w:rsid w:val="00BA3FC0"/>
    <w:rsid w:val="00BA6CFF"/>
    <w:rsid w:val="00BB2090"/>
    <w:rsid w:val="00BB7CE4"/>
    <w:rsid w:val="00BC33C3"/>
    <w:rsid w:val="00BE545B"/>
    <w:rsid w:val="00BF0DAF"/>
    <w:rsid w:val="00C0346C"/>
    <w:rsid w:val="00C05345"/>
    <w:rsid w:val="00C238D1"/>
    <w:rsid w:val="00C30A79"/>
    <w:rsid w:val="00C344AA"/>
    <w:rsid w:val="00C37B1A"/>
    <w:rsid w:val="00C50E63"/>
    <w:rsid w:val="00C650B1"/>
    <w:rsid w:val="00C777FF"/>
    <w:rsid w:val="00C8127C"/>
    <w:rsid w:val="00C87FDF"/>
    <w:rsid w:val="00CD0CDD"/>
    <w:rsid w:val="00CD2FD2"/>
    <w:rsid w:val="00CE63B6"/>
    <w:rsid w:val="00CF379B"/>
    <w:rsid w:val="00CF7BFA"/>
    <w:rsid w:val="00D12DFD"/>
    <w:rsid w:val="00D35937"/>
    <w:rsid w:val="00D36E32"/>
    <w:rsid w:val="00D55E4B"/>
    <w:rsid w:val="00D56260"/>
    <w:rsid w:val="00D60E3F"/>
    <w:rsid w:val="00D62B7E"/>
    <w:rsid w:val="00D63C8B"/>
    <w:rsid w:val="00D67999"/>
    <w:rsid w:val="00D9329C"/>
    <w:rsid w:val="00DC149C"/>
    <w:rsid w:val="00DE4FC8"/>
    <w:rsid w:val="00DF4F19"/>
    <w:rsid w:val="00DF7405"/>
    <w:rsid w:val="00DF78BC"/>
    <w:rsid w:val="00E0419E"/>
    <w:rsid w:val="00E07EC5"/>
    <w:rsid w:val="00E111F0"/>
    <w:rsid w:val="00E41546"/>
    <w:rsid w:val="00EA051D"/>
    <w:rsid w:val="00EB24CB"/>
    <w:rsid w:val="00ED259F"/>
    <w:rsid w:val="00EE3B26"/>
    <w:rsid w:val="00EE6B4D"/>
    <w:rsid w:val="00F00DAC"/>
    <w:rsid w:val="00F17A59"/>
    <w:rsid w:val="00F44F8E"/>
    <w:rsid w:val="00F52584"/>
    <w:rsid w:val="00F673FB"/>
    <w:rsid w:val="00F70388"/>
    <w:rsid w:val="00FB49E6"/>
    <w:rsid w:val="00FC46DC"/>
    <w:rsid w:val="00FF0A74"/>
    <w:rsid w:val="00FF3DDB"/>
    <w:rsid w:val="00FF4700"/>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1A6DE2BE-83D7-4B51-8367-E0860A23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alcath.co.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83799-85B8-4E2A-9EFE-6187A4DAF0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74</TotalTime>
  <Pages>7</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Clarke</dc:creator>
  <cp:keywords/>
  <dc:description/>
  <cp:lastModifiedBy>Bethany Clarke</cp:lastModifiedBy>
  <cp:revision>24</cp:revision>
  <dcterms:created xsi:type="dcterms:W3CDTF">2025-04-15T09:47:00Z</dcterms:created>
  <dcterms:modified xsi:type="dcterms:W3CDTF">2026-03-09T10:51:00Z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